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3C713" w14:textId="77777777" w:rsidR="00D03E54" w:rsidRDefault="00D03E54"/>
    <w:p w14:paraId="49AE7C7C" w14:textId="77777777" w:rsidR="00024FBF" w:rsidRPr="00481E92" w:rsidRDefault="00024FBF" w:rsidP="00024FBF">
      <w:pPr>
        <w:spacing w:line="276" w:lineRule="auto"/>
        <w:ind w:left="720" w:hanging="720"/>
        <w:rPr>
          <w:rFonts w:cs="Arial"/>
          <w:color w:val="00416F" w:themeColor="text2"/>
          <w:sz w:val="24"/>
          <w:szCs w:val="24"/>
        </w:rPr>
      </w:pPr>
      <w:r>
        <w:rPr>
          <w:rFonts w:cs="Arial"/>
          <w:color w:val="00416F" w:themeColor="text2"/>
          <w:sz w:val="24"/>
          <w:szCs w:val="24"/>
        </w:rPr>
        <w:t>March 2022</w:t>
      </w:r>
    </w:p>
    <w:p w14:paraId="4D4A1154" w14:textId="49322B99" w:rsidR="00024FBF" w:rsidRPr="00647EA0" w:rsidRDefault="00647EA0" w:rsidP="00647EA0">
      <w:pPr>
        <w:spacing w:line="276" w:lineRule="auto"/>
        <w:rPr>
          <w:rFonts w:cs="Arial"/>
          <w:color w:val="00416F" w:themeColor="text2"/>
          <w:sz w:val="24"/>
          <w:szCs w:val="24"/>
        </w:rPr>
      </w:pPr>
      <w:r>
        <w:rPr>
          <w:rFonts w:cs="Arial"/>
          <w:b/>
          <w:color w:val="00416F" w:themeColor="text2"/>
          <w:sz w:val="72"/>
          <w:szCs w:val="72"/>
        </w:rPr>
        <w:t>Procurement Strategy Template</w:t>
      </w:r>
      <w:r w:rsidR="00024FBF" w:rsidRPr="001720A8">
        <w:rPr>
          <w:rFonts w:cs="Arial"/>
          <w:noProof/>
          <w:color w:val="00416F" w:themeColor="text2"/>
          <w:sz w:val="40"/>
          <w:szCs w:val="40"/>
        </w:rPr>
        <mc:AlternateContent>
          <mc:Choice Requires="wps">
            <w:drawing>
              <wp:anchor distT="0" distB="0" distL="114300" distR="114300" simplePos="0" relativeHeight="251666432" behindDoc="0" locked="0" layoutInCell="1" allowOverlap="1" wp14:anchorId="2D879C4F" wp14:editId="46843F8A">
                <wp:simplePos x="0" y="0"/>
                <wp:positionH relativeFrom="column">
                  <wp:posOffset>3940175</wp:posOffset>
                </wp:positionH>
                <wp:positionV relativeFrom="paragraph">
                  <wp:posOffset>4766310</wp:posOffset>
                </wp:positionV>
                <wp:extent cx="2691765" cy="3562985"/>
                <wp:effectExtent l="0" t="0" r="635" b="5715"/>
                <wp:wrapNone/>
                <wp:docPr id="2" name="object 16"/>
                <wp:cNvGraphicFramePr/>
                <a:graphic xmlns:a="http://schemas.openxmlformats.org/drawingml/2006/main">
                  <a:graphicData uri="http://schemas.microsoft.com/office/word/2010/wordprocessingShape">
                    <wps:wsp>
                      <wps:cNvSpPr/>
                      <wps:spPr>
                        <a:xfrm>
                          <a:off x="0" y="0"/>
                          <a:ext cx="2691765" cy="3562985"/>
                        </a:xfrm>
                        <a:custGeom>
                          <a:avLst/>
                          <a:gdLst/>
                          <a:ahLst/>
                          <a:cxnLst/>
                          <a:rect l="l" t="t" r="r" b="b"/>
                          <a:pathLst>
                            <a:path w="2968625" h="3929379">
                              <a:moveTo>
                                <a:pt x="2968561" y="0"/>
                              </a:moveTo>
                              <a:lnTo>
                                <a:pt x="0" y="3928986"/>
                              </a:lnTo>
                              <a:lnTo>
                                <a:pt x="2968561" y="3928986"/>
                              </a:lnTo>
                              <a:lnTo>
                                <a:pt x="2968561" y="0"/>
                              </a:lnTo>
                              <a:close/>
                            </a:path>
                          </a:pathLst>
                        </a:custGeom>
                        <a:solidFill>
                          <a:schemeClr val="accent3"/>
                        </a:solidFill>
                      </wps:spPr>
                      <wps:bodyPr wrap="square" lIns="0" tIns="0" rIns="0" bIns="0" rtlCol="0"/>
                    </wps:wsp>
                  </a:graphicData>
                </a:graphic>
              </wp:anchor>
            </w:drawing>
          </mc:Choice>
          <mc:Fallback>
            <w:pict>
              <v:shape w14:anchorId="44E7CFC1" id="object 16" o:spid="_x0000_s1026" style="position:absolute;margin-left:310.25pt;margin-top:375.3pt;width:211.95pt;height:280.5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968625,392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" path="m2968561,l,3928986r2968561,l2968561,xe" fillcolor="#00223e [3206]" stroked="f">
                <v:path arrowok="t"/>
              </v:shape>
            </w:pict>
          </mc:Fallback>
        </mc:AlternateContent>
      </w:r>
      <w:r w:rsidR="00024FBF" w:rsidRPr="001720A8">
        <w:rPr>
          <w:rFonts w:cs="Arial"/>
          <w:noProof/>
          <w:color w:val="00416F" w:themeColor="text2"/>
          <w:sz w:val="40"/>
          <w:szCs w:val="40"/>
        </w:rPr>
        <mc:AlternateContent>
          <mc:Choice Requires="wps">
            <w:drawing>
              <wp:anchor distT="0" distB="0" distL="114300" distR="114300" simplePos="0" relativeHeight="251667456" behindDoc="0" locked="0" layoutInCell="1" allowOverlap="1" wp14:anchorId="5A867DDA" wp14:editId="74970389">
                <wp:simplePos x="0" y="0"/>
                <wp:positionH relativeFrom="column">
                  <wp:posOffset>3041015</wp:posOffset>
                </wp:positionH>
                <wp:positionV relativeFrom="paragraph">
                  <wp:posOffset>3562350</wp:posOffset>
                </wp:positionV>
                <wp:extent cx="3590925" cy="4766945"/>
                <wp:effectExtent l="0" t="0" r="3175" b="0"/>
                <wp:wrapNone/>
                <wp:docPr id="3" name="object 17"/>
                <wp:cNvGraphicFramePr/>
                <a:graphic xmlns:a="http://schemas.openxmlformats.org/drawingml/2006/main">
                  <a:graphicData uri="http://schemas.microsoft.com/office/word/2010/wordprocessingShape">
                    <wps:wsp>
                      <wps:cNvSpPr/>
                      <wps:spPr>
                        <a:xfrm>
                          <a:off x="0" y="0"/>
                          <a:ext cx="3590925" cy="4766945"/>
                        </a:xfrm>
                        <a:custGeom>
                          <a:avLst/>
                          <a:gdLst/>
                          <a:ahLst/>
                          <a:cxnLst/>
                          <a:rect l="l" t="t" r="r" b="b"/>
                          <a:pathLst>
                            <a:path w="3960495" h="5257165">
                              <a:moveTo>
                                <a:pt x="1363693" y="5256956"/>
                              </a:moveTo>
                              <a:lnTo>
                                <a:pt x="0" y="5256956"/>
                              </a:lnTo>
                              <a:lnTo>
                                <a:pt x="3960012" y="0"/>
                              </a:lnTo>
                              <a:lnTo>
                                <a:pt x="3960012" y="1810317"/>
                              </a:lnTo>
                              <a:lnTo>
                                <a:pt x="1363693" y="5256956"/>
                              </a:lnTo>
                              <a:close/>
                            </a:path>
                          </a:pathLst>
                        </a:custGeom>
                        <a:solidFill>
                          <a:schemeClr val="bg2">
                            <a:alpha val="69999"/>
                          </a:schemeClr>
                        </a:solidFill>
                      </wps:spPr>
                      <wps:bodyPr wrap="square" lIns="0" tIns="0" rIns="0" bIns="0" rtlCol="0"/>
                    </wps:wsp>
                  </a:graphicData>
                </a:graphic>
              </wp:anchor>
            </w:drawing>
          </mc:Choice>
          <mc:Fallback>
            <w:pict>
              <v:shape w14:anchorId="3526D012" id="object 17" o:spid="_x0000_s1026" style="position:absolute;margin-left:239.45pt;margin-top:280.5pt;width:282.75pt;height:375.35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3960495,525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" path="m1363693,5256956l,5256956,3960012,r,1810317l1363693,5256956xe" fillcolor="#009383 [3214]" stroked="f">
                <v:fill opacity="45746f"/>
                <v:path arrowok="t"/>
              </v:shape>
            </w:pict>
          </mc:Fallback>
        </mc:AlternateContent>
      </w:r>
      <w:r w:rsidR="00024FBF" w:rsidRPr="001720A8">
        <w:rPr>
          <w:rFonts w:cs="Arial"/>
          <w:noProof/>
          <w:color w:val="00416F" w:themeColor="text2"/>
          <w:sz w:val="40"/>
          <w:szCs w:val="40"/>
        </w:rPr>
        <mc:AlternateContent>
          <mc:Choice Requires="wps">
            <w:drawing>
              <wp:anchor distT="0" distB="0" distL="114300" distR="114300" simplePos="0" relativeHeight="251668480" behindDoc="0" locked="0" layoutInCell="1" allowOverlap="1" wp14:anchorId="606F9BD3" wp14:editId="34B9CDA3">
                <wp:simplePos x="0" y="0"/>
                <wp:positionH relativeFrom="column">
                  <wp:posOffset>2540000</wp:posOffset>
                </wp:positionH>
                <wp:positionV relativeFrom="paragraph">
                  <wp:posOffset>5323840</wp:posOffset>
                </wp:positionV>
                <wp:extent cx="3275330" cy="3005455"/>
                <wp:effectExtent l="0" t="0" r="1270" b="4445"/>
                <wp:wrapNone/>
                <wp:docPr id="4" name="object 18"/>
                <wp:cNvGraphicFramePr/>
                <a:graphic xmlns:a="http://schemas.openxmlformats.org/drawingml/2006/main">
                  <a:graphicData uri="http://schemas.microsoft.com/office/word/2010/wordprocessingShape">
                    <wps:wsp>
                      <wps:cNvSpPr/>
                      <wps:spPr>
                        <a:xfrm>
                          <a:off x="0" y="0"/>
                          <a:ext cx="3275330" cy="3005455"/>
                        </a:xfrm>
                        <a:custGeom>
                          <a:avLst/>
                          <a:gdLst/>
                          <a:ahLst/>
                          <a:cxnLst/>
                          <a:rect l="l" t="t" r="r" b="b"/>
                          <a:pathLst>
                            <a:path w="3612515" h="3314700">
                              <a:moveTo>
                                <a:pt x="1115445" y="3314399"/>
                              </a:moveTo>
                              <a:lnTo>
                                <a:pt x="0" y="3314399"/>
                              </a:lnTo>
                              <a:lnTo>
                                <a:pt x="2496707" y="0"/>
                              </a:lnTo>
                              <a:lnTo>
                                <a:pt x="3612157" y="0"/>
                              </a:lnTo>
                              <a:lnTo>
                                <a:pt x="1115445" y="3314399"/>
                              </a:lnTo>
                              <a:close/>
                            </a:path>
                          </a:pathLst>
                        </a:custGeom>
                        <a:solidFill>
                          <a:schemeClr val="accent2">
                            <a:alpha val="78997"/>
                          </a:schemeClr>
                        </a:solidFill>
                      </wps:spPr>
                      <wps:bodyPr wrap="square" lIns="0" tIns="0" rIns="0" bIns="0" rtlCol="0"/>
                    </wps:wsp>
                  </a:graphicData>
                </a:graphic>
              </wp:anchor>
            </w:drawing>
          </mc:Choice>
          <mc:Fallback>
            <w:pict>
              <v:shape w14:anchorId="139D60ED" id="object 18" o:spid="_x0000_s1026" style="position:absolute;margin-left:200pt;margin-top:419.2pt;width:257.9pt;height:236.6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612515,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" path="m1115445,3314399l,3314399,2496707,,3612157,,1115445,3314399xe" fillcolor="#9aca3c [3205]" stroked="f">
                <v:fill opacity="51657f"/>
                <v:path arrowok="t"/>
              </v:shape>
            </w:pict>
          </mc:Fallback>
        </mc:AlternateContent>
      </w:r>
    </w:p>
    <w:p w14:paraId="5E228521" w14:textId="77777777" w:rsidR="00D03E54" w:rsidRDefault="00D03E54"/>
    <w:p w14:paraId="6D5A218C" w14:textId="77777777" w:rsidR="00D03E54" w:rsidRDefault="00D03E54"/>
    <w:p w14:paraId="745D6E49" w14:textId="77777777" w:rsidR="00997EAD" w:rsidRPr="00390F00" w:rsidRDefault="00997EAD" w:rsidP="006F27F3">
      <w:pPr>
        <w:pStyle w:val="DFSIBodyText"/>
        <w:ind w:left="0"/>
        <w:rPr>
          <w:lang w:eastAsia="en-AU"/>
        </w:rPr>
      </w:pPr>
      <w:r>
        <w:t>&lt;</w:t>
      </w:r>
      <w:r w:rsidRPr="00D14BB8">
        <w:rPr>
          <w:highlight w:val="yellow"/>
        </w:rPr>
        <w:t>Move this template on Cluster Specific document&gt;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ocument Details"/>
        <w:tblDescription w:val="Document Details of this Procurement Strategy"/>
      </w:tblPr>
      <w:tblGrid>
        <w:gridCol w:w="4498"/>
        <w:gridCol w:w="4518"/>
      </w:tblGrid>
      <w:tr w:rsidR="009F0109" w:rsidRPr="00C20D00" w14:paraId="6D448932" w14:textId="77777777" w:rsidTr="00DB7ECD">
        <w:tc>
          <w:tcPr>
            <w:tcW w:w="9628" w:type="dxa"/>
            <w:gridSpan w:val="2"/>
            <w:shd w:val="clear" w:color="auto" w:fill="auto"/>
            <w:tcMar>
              <w:top w:w="113" w:type="dxa"/>
              <w:bottom w:w="113" w:type="dxa"/>
            </w:tcMar>
          </w:tcPr>
          <w:p w14:paraId="01607A68" w14:textId="77777777" w:rsidR="009F0109" w:rsidRPr="00C20D00" w:rsidRDefault="009F0109" w:rsidP="00DB7ECD">
            <w:pPr>
              <w:pStyle w:val="DFSITableBodyText"/>
            </w:pPr>
            <w:r w:rsidRPr="00D45FDE">
              <w:t>Contract: [Number] – [Name]</w:t>
            </w:r>
          </w:p>
        </w:tc>
      </w:tr>
      <w:tr w:rsidR="009F0109" w:rsidRPr="00C20D00" w14:paraId="081BDF0E" w14:textId="77777777" w:rsidTr="00DB7ECD">
        <w:tc>
          <w:tcPr>
            <w:tcW w:w="4814" w:type="dxa"/>
            <w:shd w:val="clear" w:color="auto" w:fill="auto"/>
            <w:tcMar>
              <w:top w:w="113" w:type="dxa"/>
              <w:bottom w:w="113" w:type="dxa"/>
            </w:tcMar>
          </w:tcPr>
          <w:p w14:paraId="795043D0" w14:textId="77777777" w:rsidR="009F0109" w:rsidRPr="00C20D00" w:rsidRDefault="009F0109" w:rsidP="00DB7ECD">
            <w:pPr>
              <w:pStyle w:val="DFSITableBodyText"/>
            </w:pPr>
            <w:r w:rsidRPr="00C20D00">
              <w:t xml:space="preserve">Document number: </w:t>
            </w:r>
          </w:p>
        </w:tc>
        <w:tc>
          <w:tcPr>
            <w:tcW w:w="4814" w:type="dxa"/>
            <w:shd w:val="clear" w:color="auto" w:fill="auto"/>
            <w:tcMar>
              <w:top w:w="113" w:type="dxa"/>
              <w:bottom w:w="113" w:type="dxa"/>
            </w:tcMar>
          </w:tcPr>
          <w:p w14:paraId="174689A9" w14:textId="592B3FFD" w:rsidR="009F0109" w:rsidRPr="00C20D00" w:rsidRDefault="009F0109" w:rsidP="00DB7ECD">
            <w:pPr>
              <w:pStyle w:val="DFSITableBodyText"/>
            </w:pPr>
            <w:r w:rsidRPr="00C20D00">
              <w:t xml:space="preserve">Date: </w:t>
            </w:r>
            <w:r w:rsidRPr="00C20D00">
              <w:fldChar w:fldCharType="begin"/>
            </w:r>
            <w:r w:rsidRPr="00C20D00">
              <w:instrText xml:space="preserve"> DATE \@ "dddd, MMMM dd, yyyy" </w:instrText>
            </w:r>
            <w:r w:rsidRPr="00C20D00">
              <w:fldChar w:fldCharType="separate"/>
            </w:r>
            <w:r w:rsidR="00F40F91">
              <w:rPr>
                <w:noProof/>
              </w:rPr>
              <w:t>Wednesday, September 14, 2022</w:t>
            </w:r>
            <w:r w:rsidRPr="00C20D00">
              <w:fldChar w:fldCharType="end"/>
            </w:r>
          </w:p>
        </w:tc>
      </w:tr>
    </w:tbl>
    <w:p w14:paraId="35C5DA8A" w14:textId="77777777" w:rsidR="00F95726" w:rsidRDefault="00F95726">
      <w:pPr>
        <w:rPr>
          <w:rFonts w:cs="Arial"/>
        </w:rPr>
      </w:pPr>
    </w:p>
    <w:p w14:paraId="0B29DA43" w14:textId="77777777" w:rsidR="00957EB7" w:rsidRPr="00D45FDE" w:rsidRDefault="00957EB7" w:rsidP="00957EB7">
      <w:pPr>
        <w:pStyle w:val="DFSIContactDetailsHeading"/>
      </w:pPr>
      <w:bookmarkStart w:id="0" w:name="_Toc395795507"/>
      <w:bookmarkStart w:id="1" w:name="_Toc395796417"/>
      <w:bookmarkStart w:id="2" w:name="_Toc99543232"/>
      <w:bookmarkStart w:id="3" w:name="_Toc99543282"/>
      <w:r w:rsidRPr="00D45FDE">
        <w:t>Contact details</w:t>
      </w:r>
      <w:bookmarkEnd w:id="0"/>
      <w:bookmarkEnd w:id="1"/>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act Details"/>
        <w:tblDescription w:val="Contact Details for the owner of the Procurement Strategy"/>
      </w:tblPr>
      <w:tblGrid>
        <w:gridCol w:w="4511"/>
        <w:gridCol w:w="4505"/>
      </w:tblGrid>
      <w:tr w:rsidR="006F27F3" w:rsidRPr="00D45FDE" w14:paraId="62194B74" w14:textId="77777777" w:rsidTr="00DB7ECD">
        <w:tc>
          <w:tcPr>
            <w:tcW w:w="4815" w:type="dxa"/>
            <w:shd w:val="clear" w:color="auto" w:fill="auto"/>
            <w:tcMar>
              <w:top w:w="113" w:type="dxa"/>
              <w:bottom w:w="113" w:type="dxa"/>
            </w:tcMar>
          </w:tcPr>
          <w:p w14:paraId="036043AC" w14:textId="77777777" w:rsidR="006F27F3" w:rsidRPr="00D45FDE" w:rsidRDefault="006F27F3" w:rsidP="00DB7ECD">
            <w:pPr>
              <w:pStyle w:val="DFSITableBodyText"/>
            </w:pPr>
            <w:r w:rsidRPr="00D45FDE">
              <w:t>Name:</w:t>
            </w:r>
          </w:p>
        </w:tc>
        <w:tc>
          <w:tcPr>
            <w:tcW w:w="4813" w:type="dxa"/>
            <w:shd w:val="clear" w:color="auto" w:fill="auto"/>
            <w:tcMar>
              <w:top w:w="113" w:type="dxa"/>
              <w:bottom w:w="113" w:type="dxa"/>
            </w:tcMar>
          </w:tcPr>
          <w:p w14:paraId="1F10C9C5" w14:textId="77777777" w:rsidR="006F27F3" w:rsidRPr="00D45FDE" w:rsidRDefault="006F27F3" w:rsidP="00DB7ECD">
            <w:pPr>
              <w:pStyle w:val="DFSITableBodyText"/>
            </w:pPr>
            <w:r w:rsidRPr="00D45FDE">
              <w:t>Position:</w:t>
            </w:r>
          </w:p>
        </w:tc>
      </w:tr>
      <w:tr w:rsidR="006F27F3" w:rsidRPr="00D45FDE" w14:paraId="6E911E1C" w14:textId="77777777" w:rsidTr="00DB7ECD">
        <w:tc>
          <w:tcPr>
            <w:tcW w:w="4815" w:type="dxa"/>
            <w:shd w:val="clear" w:color="auto" w:fill="auto"/>
            <w:tcMar>
              <w:top w:w="113" w:type="dxa"/>
              <w:bottom w:w="113" w:type="dxa"/>
            </w:tcMar>
          </w:tcPr>
          <w:p w14:paraId="7F708684" w14:textId="77777777" w:rsidR="006F27F3" w:rsidRPr="00D45FDE" w:rsidRDefault="006F27F3" w:rsidP="00DB7ECD">
            <w:pPr>
              <w:pStyle w:val="DFSITableBodyText"/>
            </w:pPr>
            <w:r w:rsidRPr="00D45FDE">
              <w:t>Business Unit:</w:t>
            </w:r>
          </w:p>
        </w:tc>
        <w:tc>
          <w:tcPr>
            <w:tcW w:w="4813" w:type="dxa"/>
            <w:shd w:val="clear" w:color="auto" w:fill="auto"/>
            <w:tcMar>
              <w:top w:w="113" w:type="dxa"/>
              <w:bottom w:w="113" w:type="dxa"/>
            </w:tcMar>
          </w:tcPr>
          <w:p w14:paraId="1AE56CF1" w14:textId="77777777" w:rsidR="006F27F3" w:rsidRPr="00D45FDE" w:rsidRDefault="006F27F3" w:rsidP="00DB7ECD">
            <w:pPr>
              <w:pStyle w:val="DFSITableBodyText"/>
            </w:pPr>
            <w:r w:rsidRPr="00D45FDE">
              <w:t>Division:</w:t>
            </w:r>
          </w:p>
        </w:tc>
      </w:tr>
      <w:tr w:rsidR="006F27F3" w:rsidRPr="00D45FDE" w14:paraId="51F222B5" w14:textId="77777777" w:rsidTr="00DB7ECD">
        <w:tc>
          <w:tcPr>
            <w:tcW w:w="4815" w:type="dxa"/>
            <w:shd w:val="clear" w:color="auto" w:fill="auto"/>
            <w:tcMar>
              <w:top w:w="113" w:type="dxa"/>
              <w:bottom w:w="113" w:type="dxa"/>
            </w:tcMar>
          </w:tcPr>
          <w:p w14:paraId="503CF9BA" w14:textId="77777777" w:rsidR="006F27F3" w:rsidRPr="00D45FDE" w:rsidRDefault="006F27F3" w:rsidP="00DB7ECD">
            <w:pPr>
              <w:pStyle w:val="DFSITableBodyText"/>
            </w:pPr>
            <w:r w:rsidRPr="00D45FDE">
              <w:t>Phone:</w:t>
            </w:r>
          </w:p>
        </w:tc>
        <w:tc>
          <w:tcPr>
            <w:tcW w:w="4813" w:type="dxa"/>
            <w:shd w:val="clear" w:color="auto" w:fill="auto"/>
            <w:tcMar>
              <w:top w:w="113" w:type="dxa"/>
              <w:bottom w:w="113" w:type="dxa"/>
            </w:tcMar>
          </w:tcPr>
          <w:p w14:paraId="4E454197" w14:textId="77777777" w:rsidR="006F27F3" w:rsidRPr="00D45FDE" w:rsidRDefault="006F27F3" w:rsidP="00DB7ECD">
            <w:pPr>
              <w:pStyle w:val="DFSITableBodyText"/>
            </w:pPr>
            <w:r w:rsidRPr="00D45FDE">
              <w:t>Email:</w:t>
            </w:r>
          </w:p>
        </w:tc>
      </w:tr>
    </w:tbl>
    <w:p w14:paraId="025DC285" w14:textId="77777777" w:rsidR="00F95726" w:rsidRDefault="00F95726">
      <w:pPr>
        <w:rPr>
          <w:rFonts w:cs="Arial"/>
        </w:rPr>
        <w:sectPr w:rsidR="00F95726" w:rsidSect="006E2E78">
          <w:headerReference w:type="even" r:id="rId12"/>
          <w:headerReference w:type="default" r:id="rId13"/>
          <w:footerReference w:type="default" r:id="rId14"/>
          <w:headerReference w:type="first" r:id="rId15"/>
          <w:footerReference w:type="first" r:id="rId16"/>
          <w:pgSz w:w="11906" w:h="16838"/>
          <w:pgMar w:top="1440" w:right="1440" w:bottom="1440" w:left="1440" w:header="1474" w:footer="708" w:gutter="0"/>
          <w:cols w:space="708"/>
          <w:docGrid w:linePitch="360"/>
        </w:sectPr>
      </w:pPr>
      <w:r>
        <w:rPr>
          <w:rFonts w:cs="Arial"/>
        </w:rPr>
        <w:br w:type="page"/>
      </w:r>
    </w:p>
    <w:p w14:paraId="61FC0862" w14:textId="77777777" w:rsidR="00D13DAD" w:rsidRDefault="00D13DAD" w:rsidP="00D13DAD">
      <w:pPr>
        <w:pStyle w:val="Heading1"/>
        <w:rPr>
          <w:color w:val="00416F" w:themeColor="text2"/>
        </w:rPr>
      </w:pPr>
      <w:bookmarkStart w:id="4" w:name="_Toc99532851"/>
      <w:bookmarkStart w:id="5" w:name="_Toc99543233"/>
      <w:bookmarkStart w:id="6" w:name="_Toc99543283"/>
      <w:r w:rsidRPr="00D554C1">
        <w:rPr>
          <w:noProof/>
        </w:rPr>
        <w:drawing>
          <wp:anchor distT="0" distB="0" distL="114300" distR="114300" simplePos="0" relativeHeight="251663360" behindDoc="1" locked="0" layoutInCell="1" allowOverlap="1" wp14:anchorId="25573348" wp14:editId="1D571C3D">
            <wp:simplePos x="0" y="0"/>
            <wp:positionH relativeFrom="column">
              <wp:posOffset>-123190</wp:posOffset>
            </wp:positionH>
            <wp:positionV relativeFrom="paragraph">
              <wp:posOffset>-1417955</wp:posOffset>
            </wp:positionV>
            <wp:extent cx="9942195" cy="26162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extLst>
                        <a:ext uri="{28A0092B-C50C-407E-A947-70E740481C1C}">
                          <a14:useLocalDpi xmlns:a14="http://schemas.microsoft.com/office/drawing/2010/main" val="0"/>
                        </a:ext>
                      </a:extLst>
                    </a:blip>
                    <a:stretch>
                      <a:fillRect/>
                    </a:stretch>
                  </pic:blipFill>
                  <pic:spPr>
                    <a:xfrm>
                      <a:off x="0" y="0"/>
                      <a:ext cx="9942195" cy="2616200"/>
                    </a:xfrm>
                    <a:prstGeom prst="rect">
                      <a:avLst/>
                    </a:prstGeom>
                  </pic:spPr>
                </pic:pic>
              </a:graphicData>
            </a:graphic>
            <wp14:sizeRelH relativeFrom="page">
              <wp14:pctWidth>0</wp14:pctWidth>
            </wp14:sizeRelH>
            <wp14:sizeRelV relativeFrom="page">
              <wp14:pctHeight>0</wp14:pctHeight>
            </wp14:sizeRelV>
          </wp:anchor>
        </w:drawing>
      </w:r>
      <w:r w:rsidRPr="00D554C1">
        <w:rPr>
          <w:noProof/>
        </w:rPr>
        <mc:AlternateContent>
          <mc:Choice Requires="wps">
            <w:drawing>
              <wp:anchor distT="0" distB="0" distL="114300" distR="114300" simplePos="0" relativeHeight="251664384" behindDoc="0" locked="0" layoutInCell="1" allowOverlap="1" wp14:anchorId="31E303C9" wp14:editId="6D1515A0">
                <wp:simplePos x="0" y="0"/>
                <wp:positionH relativeFrom="page">
                  <wp:posOffset>6758030</wp:posOffset>
                </wp:positionH>
                <wp:positionV relativeFrom="margin">
                  <wp:posOffset>-947391</wp:posOffset>
                </wp:positionV>
                <wp:extent cx="818515" cy="1022350"/>
                <wp:effectExtent l="0" t="0" r="635" b="6350"/>
                <wp:wrapSquare wrapText="bothSides"/>
                <wp:docPr id="15" name="bk object 16"/>
                <wp:cNvGraphicFramePr/>
                <a:graphic xmlns:a="http://schemas.openxmlformats.org/drawingml/2006/main">
                  <a:graphicData uri="http://schemas.microsoft.com/office/word/2010/wordprocessingShape">
                    <wps:wsp>
                      <wps:cNvSpPr/>
                      <wps:spPr>
                        <a:xfrm>
                          <a:off x="0" y="0"/>
                          <a:ext cx="818515" cy="1022350"/>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62C6F583" id="bk object 16" o:spid="_x0000_s1026" style="position:absolute;margin-left:532.15pt;margin-top:-74.6pt;width:64.45pt;height:80.5pt;z-index:251664384;visibility:visible;mso-wrap-style:square;mso-wrap-distance-left:9pt;mso-wrap-distance-top:0;mso-wrap-distance-right:9pt;mso-wrap-distance-bottom:0;mso-position-horizontal:absolute;mso-position-horizontal-relative:page;mso-position-vertical:absolute;mso-position-vertical-relative:margin;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" path="m718167,l,,718167,1127293,718167,xe" fillcolor="#9aca3c [3205]" stroked="f">
                <v:path arrowok="t"/>
                <w10:wrap type="square" anchorx="page" anchory="margin"/>
              </v:shape>
            </w:pict>
          </mc:Fallback>
        </mc:AlternateContent>
      </w:r>
      <w:bookmarkEnd w:id="4"/>
      <w:bookmarkEnd w:id="5"/>
      <w:bookmarkEnd w:id="6"/>
    </w:p>
    <w:p w14:paraId="1CDA8DEB" w14:textId="77777777" w:rsidR="00D13DAD" w:rsidRDefault="00D13DAD" w:rsidP="00D13DAD">
      <w:pPr>
        <w:pStyle w:val="Heading1"/>
        <w:rPr>
          <w:color w:val="00416F" w:themeColor="text2"/>
        </w:rPr>
      </w:pPr>
    </w:p>
    <w:p w14:paraId="07833396" w14:textId="77777777" w:rsidR="00D13DAD" w:rsidRDefault="00D13DAD" w:rsidP="00D13DAD">
      <w:pPr>
        <w:pStyle w:val="Heading1"/>
        <w:rPr>
          <w:color w:val="00416F" w:themeColor="text2"/>
        </w:rPr>
      </w:pPr>
    </w:p>
    <w:p w14:paraId="5C33416B" w14:textId="77777777" w:rsidR="00D13DAD" w:rsidRPr="007B5EE3" w:rsidRDefault="00D13DAD" w:rsidP="00D13DAD">
      <w:pPr>
        <w:pStyle w:val="Heading1"/>
      </w:pPr>
      <w:bookmarkStart w:id="7" w:name="_Toc99543284"/>
      <w:r w:rsidRPr="007B5EE3">
        <w:t>Acknowledgement of Country</w:t>
      </w:r>
      <w:bookmarkEnd w:id="7"/>
    </w:p>
    <w:p w14:paraId="35618D7F" w14:textId="77777777" w:rsidR="00D13DAD" w:rsidRDefault="00D13DAD" w:rsidP="00D13DAD">
      <w:pPr>
        <w:rPr>
          <w:color w:val="00416F" w:themeColor="text2"/>
          <w:sz w:val="24"/>
          <w:szCs w:val="24"/>
        </w:rPr>
      </w:pPr>
      <w:r w:rsidRPr="003634C9">
        <w:rPr>
          <w:color w:val="00416F" w:themeColor="text2"/>
          <w:sz w:val="24"/>
          <w:szCs w:val="24"/>
        </w:rPr>
        <w:t xml:space="preserve">NSW Treasury acknowledges that Aboriginal and Torres Strait Islander peoples are the First Peoples and Traditional Custodians of Australia, and the oldest continuing culture in human history. </w:t>
      </w:r>
    </w:p>
    <w:p w14:paraId="7A7E22FD" w14:textId="77777777" w:rsidR="00487760" w:rsidRPr="003634C9" w:rsidRDefault="00487760" w:rsidP="00D13DAD">
      <w:pPr>
        <w:rPr>
          <w:color w:val="00416F" w:themeColor="text2"/>
          <w:sz w:val="24"/>
          <w:szCs w:val="24"/>
        </w:rPr>
      </w:pPr>
    </w:p>
    <w:p w14:paraId="54114CA7" w14:textId="77777777" w:rsidR="00D13DAD" w:rsidRDefault="00D13DAD" w:rsidP="00D13DAD">
      <w:pPr>
        <w:rPr>
          <w:color w:val="00416F" w:themeColor="text2"/>
          <w:sz w:val="24"/>
          <w:szCs w:val="24"/>
        </w:rPr>
      </w:pPr>
      <w:r w:rsidRPr="003634C9">
        <w:rPr>
          <w:color w:val="00416F" w:themeColor="text2"/>
          <w:sz w:val="24"/>
          <w:szCs w:val="24"/>
        </w:rPr>
        <w:t xml:space="preserve">We pay respect to Elders past and present and commit to respecting the lands we walk on, and the communities we walk with. </w:t>
      </w:r>
    </w:p>
    <w:p w14:paraId="36B68F8A" w14:textId="77777777" w:rsidR="00487760" w:rsidRPr="003634C9" w:rsidRDefault="00487760" w:rsidP="00D13DAD">
      <w:pPr>
        <w:rPr>
          <w:color w:val="00416F" w:themeColor="text2"/>
          <w:sz w:val="24"/>
          <w:szCs w:val="24"/>
        </w:rPr>
      </w:pPr>
    </w:p>
    <w:p w14:paraId="14AD780D" w14:textId="77777777" w:rsidR="00D13DAD" w:rsidRDefault="00D13DAD" w:rsidP="00D13DAD">
      <w:pPr>
        <w:rPr>
          <w:color w:val="00416F" w:themeColor="text2"/>
          <w:sz w:val="24"/>
          <w:szCs w:val="24"/>
        </w:rPr>
      </w:pPr>
      <w:r w:rsidRPr="003634C9">
        <w:rPr>
          <w:color w:val="00416F" w:themeColor="text2"/>
          <w:sz w:val="24"/>
          <w:szCs w:val="24"/>
        </w:rPr>
        <w:t xml:space="preserve">We celebrate the deep and enduring connection of Aboriginal and Torres Strait Islander peoples to Country and acknowledge their continuing custodianship of the land, </w:t>
      </w:r>
      <w:proofErr w:type="gramStart"/>
      <w:r w:rsidRPr="003634C9">
        <w:rPr>
          <w:color w:val="00416F" w:themeColor="text2"/>
          <w:sz w:val="24"/>
          <w:szCs w:val="24"/>
        </w:rPr>
        <w:t>seas</w:t>
      </w:r>
      <w:proofErr w:type="gramEnd"/>
      <w:r w:rsidRPr="003634C9">
        <w:rPr>
          <w:color w:val="00416F" w:themeColor="text2"/>
          <w:sz w:val="24"/>
          <w:szCs w:val="24"/>
        </w:rPr>
        <w:t xml:space="preserve"> and sky.</w:t>
      </w:r>
    </w:p>
    <w:p w14:paraId="5DE3592C" w14:textId="77777777" w:rsidR="00487760" w:rsidRPr="003634C9" w:rsidRDefault="00487760" w:rsidP="00D13DAD">
      <w:pPr>
        <w:rPr>
          <w:color w:val="00416F" w:themeColor="text2"/>
          <w:sz w:val="24"/>
          <w:szCs w:val="24"/>
        </w:rPr>
      </w:pPr>
    </w:p>
    <w:p w14:paraId="75E0CDA4" w14:textId="77777777" w:rsidR="00D13DAD" w:rsidRDefault="00D13DAD" w:rsidP="00D13DAD">
      <w:pPr>
        <w:rPr>
          <w:color w:val="00416F" w:themeColor="text2"/>
          <w:sz w:val="24"/>
          <w:szCs w:val="24"/>
        </w:rPr>
      </w:pPr>
      <w:r w:rsidRPr="003634C9">
        <w:rPr>
          <w:color w:val="00416F" w:themeColor="text2"/>
          <w:sz w:val="24"/>
          <w:szCs w:val="24"/>
        </w:rPr>
        <w:t>We acknowledge the ongoing stewardship of Aboriginal and Torres Strait Islander peoples, and the important contribution</w:t>
      </w:r>
      <w:r>
        <w:rPr>
          <w:color w:val="00416F" w:themeColor="text2"/>
          <w:sz w:val="24"/>
          <w:szCs w:val="24"/>
        </w:rPr>
        <w:t xml:space="preserve"> </w:t>
      </w:r>
      <w:r w:rsidRPr="003634C9">
        <w:rPr>
          <w:color w:val="00416F" w:themeColor="text2"/>
          <w:sz w:val="24"/>
          <w:szCs w:val="24"/>
        </w:rPr>
        <w:t xml:space="preserve">they make to our communities and economies. </w:t>
      </w:r>
    </w:p>
    <w:p w14:paraId="4C3DF28E" w14:textId="77777777" w:rsidR="00487760" w:rsidRPr="003634C9" w:rsidRDefault="00487760" w:rsidP="00D13DAD">
      <w:pPr>
        <w:rPr>
          <w:color w:val="00416F" w:themeColor="text2"/>
          <w:sz w:val="24"/>
          <w:szCs w:val="24"/>
        </w:rPr>
      </w:pPr>
    </w:p>
    <w:p w14:paraId="7F8F13AA" w14:textId="77777777" w:rsidR="00D13DAD" w:rsidRDefault="00D13DAD" w:rsidP="00D13DAD">
      <w:pPr>
        <w:rPr>
          <w:color w:val="00416F" w:themeColor="text2"/>
          <w:sz w:val="24"/>
          <w:szCs w:val="24"/>
        </w:rPr>
      </w:pPr>
      <w:r w:rsidRPr="003634C9">
        <w:rPr>
          <w:color w:val="00416F" w:themeColor="text2"/>
          <w:sz w:val="24"/>
          <w:szCs w:val="24"/>
        </w:rPr>
        <w:t xml:space="preserve">We reflect on the continuing impact of government policies and </w:t>
      </w:r>
      <w:proofErr w:type="gramStart"/>
      <w:r w:rsidRPr="003634C9">
        <w:rPr>
          <w:color w:val="00416F" w:themeColor="text2"/>
          <w:sz w:val="24"/>
          <w:szCs w:val="24"/>
        </w:rPr>
        <w:t>practices, and</w:t>
      </w:r>
      <w:proofErr w:type="gramEnd"/>
      <w:r w:rsidRPr="003634C9">
        <w:rPr>
          <w:color w:val="00416F" w:themeColor="text2"/>
          <w:sz w:val="24"/>
          <w:szCs w:val="24"/>
        </w:rPr>
        <w:t xml:space="preserve"> </w:t>
      </w:r>
      <w:r>
        <w:rPr>
          <w:color w:val="00416F" w:themeColor="text2"/>
          <w:sz w:val="24"/>
          <w:szCs w:val="24"/>
        </w:rPr>
        <w:t>recognise</w:t>
      </w:r>
      <w:r w:rsidRPr="003634C9">
        <w:rPr>
          <w:color w:val="00416F" w:themeColor="text2"/>
          <w:sz w:val="24"/>
          <w:szCs w:val="24"/>
        </w:rPr>
        <w:t xml:space="preserve"> our responsibility to work together with and for Aboriginal and Torres Strait Islander peoples, families and communities, towards improved economic, social and cultural outcomes.</w:t>
      </w:r>
    </w:p>
    <w:p w14:paraId="2EF2580C" w14:textId="77777777" w:rsidR="00D13DAD" w:rsidRPr="003634C9" w:rsidRDefault="00D13DAD" w:rsidP="00D13DAD">
      <w:pPr>
        <w:rPr>
          <w:color w:val="00416F" w:themeColor="text2"/>
          <w:sz w:val="24"/>
          <w:szCs w:val="24"/>
        </w:rPr>
      </w:pPr>
    </w:p>
    <w:p w14:paraId="22287E6E" w14:textId="77777777" w:rsidR="00D13DAD" w:rsidRPr="003634C9" w:rsidRDefault="00D13DAD" w:rsidP="00D13DAD">
      <w:r w:rsidRPr="003634C9">
        <w:t>Artwork: ‘Regeneration’ by Josie Rose 2020</w:t>
      </w:r>
    </w:p>
    <w:p w14:paraId="0687130A" w14:textId="77777777" w:rsidR="00D13DAD" w:rsidRPr="00D13DAD" w:rsidRDefault="00D13DAD" w:rsidP="00D13DAD">
      <w:pPr>
        <w:spacing w:after="200" w:line="276" w:lineRule="auto"/>
        <w:rPr>
          <w:rFonts w:eastAsia="Times New Roman" w:cs="Times New Roman"/>
          <w:szCs w:val="20"/>
        </w:rPr>
      </w:pPr>
      <w:r>
        <w:rPr>
          <w:rFonts w:eastAsia="Times New Roman" w:cs="Times New Roman"/>
          <w:szCs w:val="20"/>
        </w:rPr>
        <w:br w:type="page"/>
      </w:r>
    </w:p>
    <w:p w14:paraId="537FA249" w14:textId="77777777" w:rsidR="00D13DAD" w:rsidRDefault="00857DC7" w:rsidP="00D13DAD">
      <w:r>
        <w:rPr>
          <w:noProof/>
        </w:rPr>
        <w:pict w14:anchorId="5CEB92A2">
          <v:rect id="_x0000_i1026" alt="" style="width:451.3pt;height:.05pt;mso-width-percent:0;mso-height-percent:0;mso-width-percent:0;mso-height-percent:0" o:hralign="center" o:hrstd="t" o:hr="t" fillcolor="#a0a0a0" stroked="f"/>
        </w:pict>
      </w:r>
    </w:p>
    <w:p w14:paraId="6281A75B" w14:textId="77777777" w:rsidR="00D13DAD" w:rsidRPr="008C3E94" w:rsidRDefault="00D13DAD" w:rsidP="00D13DAD">
      <w:pPr>
        <w:rPr>
          <w:b/>
          <w:color w:val="4B5051" w:themeColor="accent5"/>
        </w:rPr>
      </w:pPr>
      <w:r w:rsidRPr="008C3E94">
        <w:rPr>
          <w:b/>
          <w:color w:val="4B5051" w:themeColor="accent5"/>
        </w:rPr>
        <w:t>Note</w:t>
      </w:r>
    </w:p>
    <w:p w14:paraId="22FE29EC" w14:textId="77777777" w:rsidR="00D13DAD" w:rsidRPr="008C3E94" w:rsidRDefault="00D13DAD" w:rsidP="00D13DAD">
      <w:pPr>
        <w:rPr>
          <w:color w:val="4B5051" w:themeColor="accent5"/>
        </w:rPr>
      </w:pPr>
      <w:r w:rsidRPr="008C3E94">
        <w:rPr>
          <w:color w:val="4B5051" w:themeColor="accent5"/>
        </w:rPr>
        <w:t>General inquiries concerning this document should be initially directed to:</w:t>
      </w:r>
    </w:p>
    <w:p w14:paraId="0B9B10BD" w14:textId="726DBB4B" w:rsidR="00D13DAD" w:rsidRPr="008C3E94" w:rsidRDefault="009E2195" w:rsidP="00D13DAD">
      <w:pPr>
        <w:rPr>
          <w:color w:val="4B5051" w:themeColor="accent5"/>
        </w:rPr>
      </w:pPr>
      <w:r w:rsidRPr="00155B90">
        <w:rPr>
          <w:color w:val="4B5051" w:themeColor="accent5"/>
        </w:rPr>
        <w:t>Advisory Services, NSW Procurement</w:t>
      </w:r>
      <w:r w:rsidR="00D13DAD" w:rsidRPr="008C3E94">
        <w:rPr>
          <w:color w:val="4B5051" w:themeColor="accent5"/>
        </w:rPr>
        <w:t xml:space="preserve">, NSW Treasury; </w:t>
      </w:r>
      <w:r>
        <w:rPr>
          <w:color w:val="4B5051" w:themeColor="accent5"/>
        </w:rPr>
        <w:t>concurrence@treasury.nsw.gov.au</w:t>
      </w:r>
      <w:r w:rsidR="00D13DAD" w:rsidRPr="008C3E94">
        <w:rPr>
          <w:color w:val="4B5051" w:themeColor="accent5"/>
        </w:rPr>
        <w:t xml:space="preserve">.  </w:t>
      </w:r>
    </w:p>
    <w:p w14:paraId="56DDD982" w14:textId="77777777" w:rsidR="00D13DAD" w:rsidRPr="008C3E94" w:rsidRDefault="00D13DAD" w:rsidP="00D13DAD">
      <w:pPr>
        <w:rPr>
          <w:color w:val="4B5051" w:themeColor="accent5"/>
        </w:rPr>
      </w:pPr>
    </w:p>
    <w:p w14:paraId="17EE2892" w14:textId="51D298FA" w:rsidR="00D13DAD" w:rsidRDefault="00D13DAD" w:rsidP="00D13DAD">
      <w:r w:rsidRPr="008C3E94">
        <w:rPr>
          <w:color w:val="4B5051" w:themeColor="accent5"/>
        </w:rPr>
        <w:t xml:space="preserve">This publication can be accessed from </w:t>
      </w:r>
      <w:proofErr w:type="spellStart"/>
      <w:r w:rsidR="00155B90">
        <w:rPr>
          <w:color w:val="4B5051" w:themeColor="accent5"/>
        </w:rPr>
        <w:t>Buy.NSW</w:t>
      </w:r>
      <w:proofErr w:type="spellEnd"/>
    </w:p>
    <w:p w14:paraId="26972270" w14:textId="77777777" w:rsidR="00D13DAD" w:rsidRDefault="00857DC7" w:rsidP="00D13DAD">
      <w:pPr>
        <w:rPr>
          <w:noProof/>
        </w:rPr>
      </w:pPr>
      <w:r>
        <w:rPr>
          <w:noProof/>
        </w:rPr>
        <w:pict w14:anchorId="54654643">
          <v:rect id="_x0000_i1027" alt="" style="width:451.3pt;height:.05pt;mso-width-percent:0;mso-height-percent:0;mso-width-percent:0;mso-height-percent:0" o:hralign="center" o:hrstd="t" o:hr="t" fillcolor="#a0a0a0" stroked="f"/>
        </w:pict>
      </w:r>
    </w:p>
    <w:p w14:paraId="0F10DB69" w14:textId="77777777" w:rsidR="0087704A" w:rsidRPr="00D13DAD" w:rsidRDefault="0087704A" w:rsidP="00D13DAD">
      <w:pPr>
        <w:spacing w:after="200" w:line="276" w:lineRule="auto"/>
        <w:rPr>
          <w:noProof/>
        </w:rPr>
        <w:sectPr w:rsidR="0087704A" w:rsidRPr="00D13DAD" w:rsidSect="006D7CF9">
          <w:headerReference w:type="even" r:id="rId18"/>
          <w:headerReference w:type="default" r:id="rId19"/>
          <w:pgSz w:w="11906" w:h="16838"/>
          <w:pgMar w:top="1440" w:right="1440" w:bottom="1440" w:left="1440" w:header="709" w:footer="623" w:gutter="0"/>
          <w:pgNumType w:fmt="lowerRoman" w:start="1"/>
          <w:cols w:space="708"/>
          <w:titlePg/>
          <w:docGrid w:linePitch="360"/>
        </w:sectPr>
      </w:pPr>
    </w:p>
    <w:p w14:paraId="14BE11E1" w14:textId="77777777" w:rsidR="0087704A" w:rsidRPr="00611A69" w:rsidRDefault="0087704A" w:rsidP="0087704A">
      <w:pPr>
        <w:pStyle w:val="Heading1"/>
        <w:rPr>
          <w:color w:val="00416F" w:themeColor="text2"/>
        </w:rPr>
      </w:pPr>
      <w:bookmarkStart w:id="8" w:name="_Toc99543285"/>
      <w:r w:rsidRPr="00611A69">
        <w:rPr>
          <w:color w:val="00416F" w:themeColor="text2"/>
        </w:rPr>
        <w:t>Contents</w:t>
      </w:r>
      <w:bookmarkEnd w:id="8"/>
    </w:p>
    <w:p w14:paraId="558238B4" w14:textId="1CBD5FE3" w:rsidR="00CB5A55" w:rsidRDefault="0087704A" w:rsidP="00CB5A55">
      <w:pPr>
        <w:pStyle w:val="TOC1"/>
        <w:rPr>
          <w:rFonts w:asciiTheme="minorHAnsi" w:eastAsiaTheme="minorEastAsia" w:hAnsiTheme="minorHAnsi"/>
          <w:color w:val="auto"/>
          <w:sz w:val="22"/>
          <w:lang w:eastAsia="en-AU"/>
        </w:rPr>
      </w:pPr>
      <w:r w:rsidRPr="00B40B8A">
        <w:rPr>
          <w:rFonts w:eastAsia="Times New Roman" w:cs="Times New Roman"/>
          <w:b/>
          <w:bCs/>
          <w:szCs w:val="20"/>
        </w:rPr>
        <w:fldChar w:fldCharType="begin"/>
      </w:r>
      <w:r w:rsidRPr="00B40B8A">
        <w:rPr>
          <w:rFonts w:eastAsia="Times New Roman" w:cs="Times New Roman"/>
          <w:b/>
          <w:bCs/>
          <w:szCs w:val="20"/>
        </w:rPr>
        <w:instrText xml:space="preserve"> TOC \o "1-3" \h \z \u </w:instrText>
      </w:r>
      <w:r w:rsidRPr="00B40B8A">
        <w:rPr>
          <w:rFonts w:eastAsia="Times New Roman" w:cs="Times New Roman"/>
          <w:b/>
          <w:bCs/>
          <w:szCs w:val="20"/>
        </w:rPr>
        <w:fldChar w:fldCharType="separate"/>
      </w:r>
    </w:p>
    <w:p w14:paraId="7FC6424E" w14:textId="64D00F25" w:rsidR="00CB5A55" w:rsidRDefault="00857DC7">
      <w:pPr>
        <w:pStyle w:val="TOC1"/>
        <w:tabs>
          <w:tab w:val="left" w:pos="600"/>
        </w:tabs>
        <w:rPr>
          <w:rFonts w:asciiTheme="minorHAnsi" w:eastAsiaTheme="minorEastAsia" w:hAnsiTheme="minorHAnsi"/>
          <w:color w:val="auto"/>
          <w:sz w:val="22"/>
          <w:lang w:eastAsia="en-AU"/>
        </w:rPr>
      </w:pPr>
      <w:hyperlink w:anchor="_Toc99543286" w:history="1">
        <w:r w:rsidR="00CB5A55" w:rsidRPr="00EB5FBC">
          <w:rPr>
            <w:rStyle w:val="Hyperlink"/>
          </w:rPr>
          <w:t>1.</w:t>
        </w:r>
        <w:r w:rsidR="00CB5A55">
          <w:rPr>
            <w:rFonts w:asciiTheme="minorHAnsi" w:eastAsiaTheme="minorEastAsia" w:hAnsiTheme="minorHAnsi"/>
            <w:color w:val="auto"/>
            <w:sz w:val="22"/>
            <w:lang w:eastAsia="en-AU"/>
          </w:rPr>
          <w:tab/>
        </w:r>
        <w:r w:rsidR="00CB5A55" w:rsidRPr="00EB5FBC">
          <w:rPr>
            <w:rStyle w:val="Hyperlink"/>
          </w:rPr>
          <w:t>Executive summary</w:t>
        </w:r>
        <w:r w:rsidR="00CB5A55">
          <w:rPr>
            <w:webHidden/>
          </w:rPr>
          <w:tab/>
        </w:r>
        <w:r w:rsidR="00CB5A55">
          <w:rPr>
            <w:webHidden/>
          </w:rPr>
          <w:fldChar w:fldCharType="begin"/>
        </w:r>
        <w:r w:rsidR="00CB5A55">
          <w:rPr>
            <w:webHidden/>
          </w:rPr>
          <w:instrText xml:space="preserve"> PAGEREF _Toc99543286 \h </w:instrText>
        </w:r>
        <w:r w:rsidR="00CB5A55">
          <w:rPr>
            <w:webHidden/>
          </w:rPr>
        </w:r>
        <w:r w:rsidR="00CB5A55">
          <w:rPr>
            <w:webHidden/>
          </w:rPr>
          <w:fldChar w:fldCharType="separate"/>
        </w:r>
        <w:r w:rsidR="00CB5A55">
          <w:rPr>
            <w:webHidden/>
          </w:rPr>
          <w:t>1</w:t>
        </w:r>
        <w:r w:rsidR="00CB5A55">
          <w:rPr>
            <w:webHidden/>
          </w:rPr>
          <w:fldChar w:fldCharType="end"/>
        </w:r>
      </w:hyperlink>
    </w:p>
    <w:p w14:paraId="73EAA045" w14:textId="2274AE53" w:rsidR="00CB5A55" w:rsidRDefault="00857DC7">
      <w:pPr>
        <w:pStyle w:val="TOC2"/>
        <w:tabs>
          <w:tab w:val="left" w:pos="880"/>
        </w:tabs>
        <w:rPr>
          <w:rFonts w:asciiTheme="minorHAnsi" w:eastAsiaTheme="minorEastAsia" w:hAnsiTheme="minorHAnsi"/>
          <w:noProof/>
          <w:sz w:val="22"/>
          <w:lang w:eastAsia="en-AU"/>
        </w:rPr>
      </w:pPr>
      <w:hyperlink w:anchor="_Toc99543287" w:history="1">
        <w:r w:rsidR="00CB5A55" w:rsidRPr="00EB5FBC">
          <w:rPr>
            <w:rStyle w:val="Hyperlink"/>
            <w:noProof/>
          </w:rPr>
          <w:t>1.1</w:t>
        </w:r>
        <w:r w:rsidR="00CB5A55">
          <w:rPr>
            <w:rFonts w:asciiTheme="minorHAnsi" w:eastAsiaTheme="minorEastAsia" w:hAnsiTheme="minorHAnsi"/>
            <w:noProof/>
            <w:sz w:val="22"/>
            <w:lang w:eastAsia="en-AU"/>
          </w:rPr>
          <w:tab/>
        </w:r>
        <w:r w:rsidR="00CB5A55" w:rsidRPr="00EB5FBC">
          <w:rPr>
            <w:rStyle w:val="Hyperlink"/>
            <w:noProof/>
          </w:rPr>
          <w:t>Analysis</w:t>
        </w:r>
        <w:r w:rsidR="00CB5A55">
          <w:rPr>
            <w:noProof/>
            <w:webHidden/>
          </w:rPr>
          <w:tab/>
        </w:r>
        <w:r w:rsidR="00CB5A55">
          <w:rPr>
            <w:noProof/>
            <w:webHidden/>
          </w:rPr>
          <w:fldChar w:fldCharType="begin"/>
        </w:r>
        <w:r w:rsidR="00CB5A55">
          <w:rPr>
            <w:noProof/>
            <w:webHidden/>
          </w:rPr>
          <w:instrText xml:space="preserve"> PAGEREF _Toc99543287 \h </w:instrText>
        </w:r>
        <w:r w:rsidR="00CB5A55">
          <w:rPr>
            <w:noProof/>
            <w:webHidden/>
          </w:rPr>
        </w:r>
        <w:r w:rsidR="00CB5A55">
          <w:rPr>
            <w:noProof/>
            <w:webHidden/>
          </w:rPr>
          <w:fldChar w:fldCharType="separate"/>
        </w:r>
        <w:r w:rsidR="00CB5A55">
          <w:rPr>
            <w:noProof/>
            <w:webHidden/>
          </w:rPr>
          <w:t>1</w:t>
        </w:r>
        <w:r w:rsidR="00CB5A55">
          <w:rPr>
            <w:noProof/>
            <w:webHidden/>
          </w:rPr>
          <w:fldChar w:fldCharType="end"/>
        </w:r>
      </w:hyperlink>
    </w:p>
    <w:p w14:paraId="0B1373AD" w14:textId="37598FCF" w:rsidR="00CB5A55" w:rsidRDefault="00857DC7">
      <w:pPr>
        <w:pStyle w:val="TOC2"/>
        <w:tabs>
          <w:tab w:val="left" w:pos="880"/>
        </w:tabs>
        <w:rPr>
          <w:rFonts w:asciiTheme="minorHAnsi" w:eastAsiaTheme="minorEastAsia" w:hAnsiTheme="minorHAnsi"/>
          <w:noProof/>
          <w:sz w:val="22"/>
          <w:lang w:eastAsia="en-AU"/>
        </w:rPr>
      </w:pPr>
      <w:hyperlink w:anchor="_Toc99543288" w:history="1">
        <w:r w:rsidR="00CB5A55" w:rsidRPr="00EB5FBC">
          <w:rPr>
            <w:rStyle w:val="Hyperlink"/>
            <w:noProof/>
          </w:rPr>
          <w:t>1.2</w:t>
        </w:r>
        <w:r w:rsidR="00CB5A55">
          <w:rPr>
            <w:rFonts w:asciiTheme="minorHAnsi" w:eastAsiaTheme="minorEastAsia" w:hAnsiTheme="minorHAnsi"/>
            <w:noProof/>
            <w:sz w:val="22"/>
            <w:lang w:eastAsia="en-AU"/>
          </w:rPr>
          <w:tab/>
        </w:r>
        <w:r w:rsidR="00CB5A55" w:rsidRPr="00EB5FBC">
          <w:rPr>
            <w:rStyle w:val="Hyperlink"/>
            <w:noProof/>
          </w:rPr>
          <w:t>Strategy</w:t>
        </w:r>
        <w:r w:rsidR="00CB5A55">
          <w:rPr>
            <w:noProof/>
            <w:webHidden/>
          </w:rPr>
          <w:tab/>
        </w:r>
        <w:r w:rsidR="00CB5A55">
          <w:rPr>
            <w:noProof/>
            <w:webHidden/>
          </w:rPr>
          <w:fldChar w:fldCharType="begin"/>
        </w:r>
        <w:r w:rsidR="00CB5A55">
          <w:rPr>
            <w:noProof/>
            <w:webHidden/>
          </w:rPr>
          <w:instrText xml:space="preserve"> PAGEREF _Toc99543288 \h </w:instrText>
        </w:r>
        <w:r w:rsidR="00CB5A55">
          <w:rPr>
            <w:noProof/>
            <w:webHidden/>
          </w:rPr>
        </w:r>
        <w:r w:rsidR="00CB5A55">
          <w:rPr>
            <w:noProof/>
            <w:webHidden/>
          </w:rPr>
          <w:fldChar w:fldCharType="separate"/>
        </w:r>
        <w:r w:rsidR="00CB5A55">
          <w:rPr>
            <w:noProof/>
            <w:webHidden/>
          </w:rPr>
          <w:t>1</w:t>
        </w:r>
        <w:r w:rsidR="00CB5A55">
          <w:rPr>
            <w:noProof/>
            <w:webHidden/>
          </w:rPr>
          <w:fldChar w:fldCharType="end"/>
        </w:r>
      </w:hyperlink>
    </w:p>
    <w:p w14:paraId="04496A06" w14:textId="42139A45" w:rsidR="00CB5A55" w:rsidRDefault="00857DC7">
      <w:pPr>
        <w:pStyle w:val="TOC2"/>
        <w:tabs>
          <w:tab w:val="left" w:pos="880"/>
        </w:tabs>
        <w:rPr>
          <w:rFonts w:asciiTheme="minorHAnsi" w:eastAsiaTheme="minorEastAsia" w:hAnsiTheme="minorHAnsi"/>
          <w:noProof/>
          <w:sz w:val="22"/>
          <w:lang w:eastAsia="en-AU"/>
        </w:rPr>
      </w:pPr>
      <w:hyperlink w:anchor="_Toc99543289" w:history="1">
        <w:r w:rsidR="00CB5A55" w:rsidRPr="00EB5FBC">
          <w:rPr>
            <w:rStyle w:val="Hyperlink"/>
            <w:noProof/>
          </w:rPr>
          <w:t>1.3</w:t>
        </w:r>
        <w:r w:rsidR="00CB5A55">
          <w:rPr>
            <w:rFonts w:asciiTheme="minorHAnsi" w:eastAsiaTheme="minorEastAsia" w:hAnsiTheme="minorHAnsi"/>
            <w:noProof/>
            <w:sz w:val="22"/>
            <w:lang w:eastAsia="en-AU"/>
          </w:rPr>
          <w:tab/>
        </w:r>
        <w:r w:rsidR="00CB5A55" w:rsidRPr="00EB5FBC">
          <w:rPr>
            <w:rStyle w:val="Hyperlink"/>
            <w:noProof/>
          </w:rPr>
          <w:t>Plan</w:t>
        </w:r>
        <w:r w:rsidR="00CB5A55">
          <w:rPr>
            <w:noProof/>
            <w:webHidden/>
          </w:rPr>
          <w:tab/>
        </w:r>
        <w:r w:rsidR="00CB5A55">
          <w:rPr>
            <w:noProof/>
            <w:webHidden/>
          </w:rPr>
          <w:fldChar w:fldCharType="begin"/>
        </w:r>
        <w:r w:rsidR="00CB5A55">
          <w:rPr>
            <w:noProof/>
            <w:webHidden/>
          </w:rPr>
          <w:instrText xml:space="preserve"> PAGEREF _Toc99543289 \h </w:instrText>
        </w:r>
        <w:r w:rsidR="00CB5A55">
          <w:rPr>
            <w:noProof/>
            <w:webHidden/>
          </w:rPr>
        </w:r>
        <w:r w:rsidR="00CB5A55">
          <w:rPr>
            <w:noProof/>
            <w:webHidden/>
          </w:rPr>
          <w:fldChar w:fldCharType="separate"/>
        </w:r>
        <w:r w:rsidR="00CB5A55">
          <w:rPr>
            <w:noProof/>
            <w:webHidden/>
          </w:rPr>
          <w:t>1</w:t>
        </w:r>
        <w:r w:rsidR="00CB5A55">
          <w:rPr>
            <w:noProof/>
            <w:webHidden/>
          </w:rPr>
          <w:fldChar w:fldCharType="end"/>
        </w:r>
      </w:hyperlink>
    </w:p>
    <w:p w14:paraId="0F75282C" w14:textId="248FBE6C" w:rsidR="00CB5A55" w:rsidRDefault="00857DC7">
      <w:pPr>
        <w:pStyle w:val="TOC2"/>
        <w:tabs>
          <w:tab w:val="left" w:pos="880"/>
        </w:tabs>
        <w:rPr>
          <w:rFonts w:asciiTheme="minorHAnsi" w:eastAsiaTheme="minorEastAsia" w:hAnsiTheme="minorHAnsi"/>
          <w:noProof/>
          <w:sz w:val="22"/>
          <w:lang w:eastAsia="en-AU"/>
        </w:rPr>
      </w:pPr>
      <w:hyperlink w:anchor="_Toc99543290" w:history="1">
        <w:r w:rsidR="00CB5A55" w:rsidRPr="00EB5FBC">
          <w:rPr>
            <w:rStyle w:val="Hyperlink"/>
            <w:noProof/>
          </w:rPr>
          <w:t>1.4</w:t>
        </w:r>
        <w:r w:rsidR="00CB5A55">
          <w:rPr>
            <w:rFonts w:asciiTheme="minorHAnsi" w:eastAsiaTheme="minorEastAsia" w:hAnsiTheme="minorHAnsi"/>
            <w:noProof/>
            <w:sz w:val="22"/>
            <w:lang w:eastAsia="en-AU"/>
          </w:rPr>
          <w:tab/>
        </w:r>
        <w:r w:rsidR="00CB5A55" w:rsidRPr="00EB5FBC">
          <w:rPr>
            <w:rStyle w:val="Hyperlink"/>
            <w:noProof/>
          </w:rPr>
          <w:t>Critical dates</w:t>
        </w:r>
        <w:r w:rsidR="00CB5A55">
          <w:rPr>
            <w:noProof/>
            <w:webHidden/>
          </w:rPr>
          <w:tab/>
        </w:r>
        <w:r w:rsidR="00CB5A55">
          <w:rPr>
            <w:noProof/>
            <w:webHidden/>
          </w:rPr>
          <w:fldChar w:fldCharType="begin"/>
        </w:r>
        <w:r w:rsidR="00CB5A55">
          <w:rPr>
            <w:noProof/>
            <w:webHidden/>
          </w:rPr>
          <w:instrText xml:space="preserve"> PAGEREF _Toc99543290 \h </w:instrText>
        </w:r>
        <w:r w:rsidR="00CB5A55">
          <w:rPr>
            <w:noProof/>
            <w:webHidden/>
          </w:rPr>
        </w:r>
        <w:r w:rsidR="00CB5A55">
          <w:rPr>
            <w:noProof/>
            <w:webHidden/>
          </w:rPr>
          <w:fldChar w:fldCharType="separate"/>
        </w:r>
        <w:r w:rsidR="00CB5A55">
          <w:rPr>
            <w:noProof/>
            <w:webHidden/>
          </w:rPr>
          <w:t>1</w:t>
        </w:r>
        <w:r w:rsidR="00CB5A55">
          <w:rPr>
            <w:noProof/>
            <w:webHidden/>
          </w:rPr>
          <w:fldChar w:fldCharType="end"/>
        </w:r>
      </w:hyperlink>
    </w:p>
    <w:p w14:paraId="1C92D81C" w14:textId="5822D3F2" w:rsidR="00CB5A55" w:rsidRDefault="00857DC7">
      <w:pPr>
        <w:pStyle w:val="TOC1"/>
        <w:tabs>
          <w:tab w:val="left" w:pos="600"/>
        </w:tabs>
        <w:rPr>
          <w:rFonts w:asciiTheme="minorHAnsi" w:eastAsiaTheme="minorEastAsia" w:hAnsiTheme="minorHAnsi"/>
          <w:color w:val="auto"/>
          <w:sz w:val="22"/>
          <w:lang w:eastAsia="en-AU"/>
        </w:rPr>
      </w:pPr>
      <w:hyperlink w:anchor="_Toc99543291" w:history="1">
        <w:r w:rsidR="00CB5A55" w:rsidRPr="00EB5FBC">
          <w:rPr>
            <w:rStyle w:val="Hyperlink"/>
          </w:rPr>
          <w:t>2.</w:t>
        </w:r>
        <w:r w:rsidR="00CB5A55">
          <w:rPr>
            <w:rFonts w:asciiTheme="minorHAnsi" w:eastAsiaTheme="minorEastAsia" w:hAnsiTheme="minorHAnsi"/>
            <w:color w:val="auto"/>
            <w:sz w:val="22"/>
            <w:lang w:eastAsia="en-AU"/>
          </w:rPr>
          <w:tab/>
        </w:r>
        <w:r w:rsidR="00CB5A55" w:rsidRPr="00EB5FBC">
          <w:rPr>
            <w:rStyle w:val="Hyperlink"/>
          </w:rPr>
          <w:t>Analysis</w:t>
        </w:r>
        <w:r w:rsidR="00CB5A55">
          <w:rPr>
            <w:webHidden/>
          </w:rPr>
          <w:tab/>
        </w:r>
        <w:r w:rsidR="00CB5A55">
          <w:rPr>
            <w:webHidden/>
          </w:rPr>
          <w:fldChar w:fldCharType="begin"/>
        </w:r>
        <w:r w:rsidR="00CB5A55">
          <w:rPr>
            <w:webHidden/>
          </w:rPr>
          <w:instrText xml:space="preserve"> PAGEREF _Toc99543291 \h </w:instrText>
        </w:r>
        <w:r w:rsidR="00CB5A55">
          <w:rPr>
            <w:webHidden/>
          </w:rPr>
        </w:r>
        <w:r w:rsidR="00CB5A55">
          <w:rPr>
            <w:webHidden/>
          </w:rPr>
          <w:fldChar w:fldCharType="separate"/>
        </w:r>
        <w:r w:rsidR="00CB5A55">
          <w:rPr>
            <w:webHidden/>
          </w:rPr>
          <w:t>2</w:t>
        </w:r>
        <w:r w:rsidR="00CB5A55">
          <w:rPr>
            <w:webHidden/>
          </w:rPr>
          <w:fldChar w:fldCharType="end"/>
        </w:r>
      </w:hyperlink>
    </w:p>
    <w:p w14:paraId="48795F85" w14:textId="1FB82BE5" w:rsidR="00CB5A55" w:rsidRDefault="00857DC7">
      <w:pPr>
        <w:pStyle w:val="TOC2"/>
        <w:tabs>
          <w:tab w:val="left" w:pos="880"/>
        </w:tabs>
        <w:rPr>
          <w:rFonts w:asciiTheme="minorHAnsi" w:eastAsiaTheme="minorEastAsia" w:hAnsiTheme="minorHAnsi"/>
          <w:noProof/>
          <w:sz w:val="22"/>
          <w:lang w:eastAsia="en-AU"/>
        </w:rPr>
      </w:pPr>
      <w:hyperlink w:anchor="_Toc99543292" w:history="1">
        <w:r w:rsidR="00CB5A55" w:rsidRPr="00EB5FBC">
          <w:rPr>
            <w:rStyle w:val="Hyperlink"/>
            <w:noProof/>
          </w:rPr>
          <w:t>2.1</w:t>
        </w:r>
        <w:r w:rsidR="00CB5A55">
          <w:rPr>
            <w:rFonts w:asciiTheme="minorHAnsi" w:eastAsiaTheme="minorEastAsia" w:hAnsiTheme="minorHAnsi"/>
            <w:noProof/>
            <w:sz w:val="22"/>
            <w:lang w:eastAsia="en-AU"/>
          </w:rPr>
          <w:tab/>
        </w:r>
        <w:r w:rsidR="00CB5A55" w:rsidRPr="00EB5FBC">
          <w:rPr>
            <w:rStyle w:val="Hyperlink"/>
            <w:noProof/>
          </w:rPr>
          <w:t>Context</w:t>
        </w:r>
        <w:r w:rsidR="00CB5A55">
          <w:rPr>
            <w:noProof/>
            <w:webHidden/>
          </w:rPr>
          <w:tab/>
        </w:r>
        <w:r w:rsidR="00CB5A55">
          <w:rPr>
            <w:noProof/>
            <w:webHidden/>
          </w:rPr>
          <w:fldChar w:fldCharType="begin"/>
        </w:r>
        <w:r w:rsidR="00CB5A55">
          <w:rPr>
            <w:noProof/>
            <w:webHidden/>
          </w:rPr>
          <w:instrText xml:space="preserve"> PAGEREF _Toc99543292 \h </w:instrText>
        </w:r>
        <w:r w:rsidR="00CB5A55">
          <w:rPr>
            <w:noProof/>
            <w:webHidden/>
          </w:rPr>
        </w:r>
        <w:r w:rsidR="00CB5A55">
          <w:rPr>
            <w:noProof/>
            <w:webHidden/>
          </w:rPr>
          <w:fldChar w:fldCharType="separate"/>
        </w:r>
        <w:r w:rsidR="00CB5A55">
          <w:rPr>
            <w:noProof/>
            <w:webHidden/>
          </w:rPr>
          <w:t>2</w:t>
        </w:r>
        <w:r w:rsidR="00CB5A55">
          <w:rPr>
            <w:noProof/>
            <w:webHidden/>
          </w:rPr>
          <w:fldChar w:fldCharType="end"/>
        </w:r>
      </w:hyperlink>
    </w:p>
    <w:p w14:paraId="735257BE" w14:textId="6D1FA6C7" w:rsidR="00CB5A55" w:rsidRDefault="00857DC7">
      <w:pPr>
        <w:pStyle w:val="TOC2"/>
        <w:tabs>
          <w:tab w:val="left" w:pos="880"/>
        </w:tabs>
        <w:rPr>
          <w:rFonts w:asciiTheme="minorHAnsi" w:eastAsiaTheme="minorEastAsia" w:hAnsiTheme="minorHAnsi"/>
          <w:noProof/>
          <w:sz w:val="22"/>
          <w:lang w:eastAsia="en-AU"/>
        </w:rPr>
      </w:pPr>
      <w:hyperlink w:anchor="_Toc99543293" w:history="1">
        <w:r w:rsidR="00CB5A55" w:rsidRPr="00EB5FBC">
          <w:rPr>
            <w:rStyle w:val="Hyperlink"/>
            <w:noProof/>
          </w:rPr>
          <w:t>2.2</w:t>
        </w:r>
        <w:r w:rsidR="00CB5A55">
          <w:rPr>
            <w:rFonts w:asciiTheme="minorHAnsi" w:eastAsiaTheme="minorEastAsia" w:hAnsiTheme="minorHAnsi"/>
            <w:noProof/>
            <w:sz w:val="22"/>
            <w:lang w:eastAsia="en-AU"/>
          </w:rPr>
          <w:tab/>
        </w:r>
        <w:r w:rsidR="00CB5A55" w:rsidRPr="00EB5FBC">
          <w:rPr>
            <w:rStyle w:val="Hyperlink"/>
            <w:noProof/>
          </w:rPr>
          <w:t>Business Needs – Current State and Target State</w:t>
        </w:r>
        <w:r w:rsidR="00CB5A55">
          <w:rPr>
            <w:noProof/>
            <w:webHidden/>
          </w:rPr>
          <w:tab/>
        </w:r>
        <w:r w:rsidR="00CB5A55">
          <w:rPr>
            <w:noProof/>
            <w:webHidden/>
          </w:rPr>
          <w:fldChar w:fldCharType="begin"/>
        </w:r>
        <w:r w:rsidR="00CB5A55">
          <w:rPr>
            <w:noProof/>
            <w:webHidden/>
          </w:rPr>
          <w:instrText xml:space="preserve"> PAGEREF _Toc99543293 \h </w:instrText>
        </w:r>
        <w:r w:rsidR="00CB5A55">
          <w:rPr>
            <w:noProof/>
            <w:webHidden/>
          </w:rPr>
        </w:r>
        <w:r w:rsidR="00CB5A55">
          <w:rPr>
            <w:noProof/>
            <w:webHidden/>
          </w:rPr>
          <w:fldChar w:fldCharType="separate"/>
        </w:r>
        <w:r w:rsidR="00CB5A55">
          <w:rPr>
            <w:noProof/>
            <w:webHidden/>
          </w:rPr>
          <w:t>2</w:t>
        </w:r>
        <w:r w:rsidR="00CB5A55">
          <w:rPr>
            <w:noProof/>
            <w:webHidden/>
          </w:rPr>
          <w:fldChar w:fldCharType="end"/>
        </w:r>
      </w:hyperlink>
    </w:p>
    <w:p w14:paraId="503E16ED" w14:textId="38C04B37" w:rsidR="00CB5A55" w:rsidRDefault="00857DC7">
      <w:pPr>
        <w:pStyle w:val="TOC2"/>
        <w:tabs>
          <w:tab w:val="left" w:pos="880"/>
        </w:tabs>
        <w:rPr>
          <w:rFonts w:asciiTheme="minorHAnsi" w:eastAsiaTheme="minorEastAsia" w:hAnsiTheme="minorHAnsi"/>
          <w:noProof/>
          <w:sz w:val="22"/>
          <w:lang w:eastAsia="en-AU"/>
        </w:rPr>
      </w:pPr>
      <w:hyperlink w:anchor="_Toc99543301" w:history="1">
        <w:r w:rsidR="00CB5A55" w:rsidRPr="00EB5FBC">
          <w:rPr>
            <w:rStyle w:val="Hyperlink"/>
            <w:noProof/>
          </w:rPr>
          <w:t>2.3</w:t>
        </w:r>
        <w:r w:rsidR="00CB5A55">
          <w:rPr>
            <w:rFonts w:asciiTheme="minorHAnsi" w:eastAsiaTheme="minorEastAsia" w:hAnsiTheme="minorHAnsi"/>
            <w:noProof/>
            <w:sz w:val="22"/>
            <w:lang w:eastAsia="en-AU"/>
          </w:rPr>
          <w:tab/>
        </w:r>
        <w:r w:rsidR="00CB5A55" w:rsidRPr="00EB5FBC">
          <w:rPr>
            <w:rStyle w:val="Hyperlink"/>
            <w:noProof/>
          </w:rPr>
          <w:t>Supply market</w:t>
        </w:r>
        <w:r w:rsidR="00CB5A55">
          <w:rPr>
            <w:noProof/>
            <w:webHidden/>
          </w:rPr>
          <w:tab/>
        </w:r>
        <w:r w:rsidR="00CB5A55">
          <w:rPr>
            <w:noProof/>
            <w:webHidden/>
          </w:rPr>
          <w:fldChar w:fldCharType="begin"/>
        </w:r>
        <w:r w:rsidR="00CB5A55">
          <w:rPr>
            <w:noProof/>
            <w:webHidden/>
          </w:rPr>
          <w:instrText xml:space="preserve"> PAGEREF _Toc99543301 \h </w:instrText>
        </w:r>
        <w:r w:rsidR="00CB5A55">
          <w:rPr>
            <w:noProof/>
            <w:webHidden/>
          </w:rPr>
        </w:r>
        <w:r w:rsidR="00CB5A55">
          <w:rPr>
            <w:noProof/>
            <w:webHidden/>
          </w:rPr>
          <w:fldChar w:fldCharType="separate"/>
        </w:r>
        <w:r w:rsidR="00CB5A55">
          <w:rPr>
            <w:noProof/>
            <w:webHidden/>
          </w:rPr>
          <w:t>4</w:t>
        </w:r>
        <w:r w:rsidR="00CB5A55">
          <w:rPr>
            <w:noProof/>
            <w:webHidden/>
          </w:rPr>
          <w:fldChar w:fldCharType="end"/>
        </w:r>
      </w:hyperlink>
    </w:p>
    <w:p w14:paraId="7429AC48" w14:textId="0C1B64AD" w:rsidR="00CB5A55" w:rsidRDefault="00857DC7">
      <w:pPr>
        <w:pStyle w:val="TOC2"/>
        <w:tabs>
          <w:tab w:val="left" w:pos="880"/>
        </w:tabs>
        <w:rPr>
          <w:rFonts w:asciiTheme="minorHAnsi" w:eastAsiaTheme="minorEastAsia" w:hAnsiTheme="minorHAnsi"/>
          <w:noProof/>
          <w:sz w:val="22"/>
          <w:lang w:eastAsia="en-AU"/>
        </w:rPr>
      </w:pPr>
      <w:hyperlink w:anchor="_Toc99543306" w:history="1">
        <w:r w:rsidR="00CB5A55" w:rsidRPr="00EB5FBC">
          <w:rPr>
            <w:rStyle w:val="Hyperlink"/>
            <w:noProof/>
          </w:rPr>
          <w:t>2.4</w:t>
        </w:r>
        <w:r w:rsidR="00CB5A55">
          <w:rPr>
            <w:rFonts w:asciiTheme="minorHAnsi" w:eastAsiaTheme="minorEastAsia" w:hAnsiTheme="minorHAnsi"/>
            <w:noProof/>
            <w:sz w:val="22"/>
            <w:lang w:eastAsia="en-AU"/>
          </w:rPr>
          <w:tab/>
        </w:r>
        <w:r w:rsidR="00CB5A55" w:rsidRPr="00EB5FBC">
          <w:rPr>
            <w:rStyle w:val="Hyperlink"/>
            <w:noProof/>
          </w:rPr>
          <w:t>Risks</w:t>
        </w:r>
        <w:r w:rsidR="00CB5A55">
          <w:rPr>
            <w:noProof/>
            <w:webHidden/>
          </w:rPr>
          <w:tab/>
        </w:r>
        <w:r w:rsidR="00CB5A55">
          <w:rPr>
            <w:noProof/>
            <w:webHidden/>
          </w:rPr>
          <w:fldChar w:fldCharType="begin"/>
        </w:r>
        <w:r w:rsidR="00CB5A55">
          <w:rPr>
            <w:noProof/>
            <w:webHidden/>
          </w:rPr>
          <w:instrText xml:space="preserve"> PAGEREF _Toc99543306 \h </w:instrText>
        </w:r>
        <w:r w:rsidR="00CB5A55">
          <w:rPr>
            <w:noProof/>
            <w:webHidden/>
          </w:rPr>
        </w:r>
        <w:r w:rsidR="00CB5A55">
          <w:rPr>
            <w:noProof/>
            <w:webHidden/>
          </w:rPr>
          <w:fldChar w:fldCharType="separate"/>
        </w:r>
        <w:r w:rsidR="00CB5A55">
          <w:rPr>
            <w:noProof/>
            <w:webHidden/>
          </w:rPr>
          <w:t>4</w:t>
        </w:r>
        <w:r w:rsidR="00CB5A55">
          <w:rPr>
            <w:noProof/>
            <w:webHidden/>
          </w:rPr>
          <w:fldChar w:fldCharType="end"/>
        </w:r>
      </w:hyperlink>
    </w:p>
    <w:p w14:paraId="0A48C21C" w14:textId="094570B1" w:rsidR="00CB5A55" w:rsidRDefault="00857DC7">
      <w:pPr>
        <w:pStyle w:val="TOC1"/>
        <w:tabs>
          <w:tab w:val="left" w:pos="600"/>
        </w:tabs>
        <w:rPr>
          <w:rFonts w:asciiTheme="minorHAnsi" w:eastAsiaTheme="minorEastAsia" w:hAnsiTheme="minorHAnsi"/>
          <w:color w:val="auto"/>
          <w:sz w:val="22"/>
          <w:lang w:eastAsia="en-AU"/>
        </w:rPr>
      </w:pPr>
      <w:hyperlink w:anchor="_Toc99543310" w:history="1">
        <w:r w:rsidR="00CB5A55" w:rsidRPr="00EB5FBC">
          <w:rPr>
            <w:rStyle w:val="Hyperlink"/>
          </w:rPr>
          <w:t>3.</w:t>
        </w:r>
        <w:r w:rsidR="00CB5A55">
          <w:rPr>
            <w:rFonts w:asciiTheme="minorHAnsi" w:eastAsiaTheme="minorEastAsia" w:hAnsiTheme="minorHAnsi"/>
            <w:color w:val="auto"/>
            <w:sz w:val="22"/>
            <w:lang w:eastAsia="en-AU"/>
          </w:rPr>
          <w:tab/>
        </w:r>
        <w:r w:rsidR="00CB5A55" w:rsidRPr="00EB5FBC">
          <w:rPr>
            <w:rStyle w:val="Hyperlink"/>
          </w:rPr>
          <w:t>Strategy</w:t>
        </w:r>
        <w:r w:rsidR="00CB5A55">
          <w:rPr>
            <w:webHidden/>
          </w:rPr>
          <w:tab/>
        </w:r>
        <w:r w:rsidR="00CB5A55">
          <w:rPr>
            <w:webHidden/>
          </w:rPr>
          <w:fldChar w:fldCharType="begin"/>
        </w:r>
        <w:r w:rsidR="00CB5A55">
          <w:rPr>
            <w:webHidden/>
          </w:rPr>
          <w:instrText xml:space="preserve"> PAGEREF _Toc99543310 \h </w:instrText>
        </w:r>
        <w:r w:rsidR="00CB5A55">
          <w:rPr>
            <w:webHidden/>
          </w:rPr>
        </w:r>
        <w:r w:rsidR="00CB5A55">
          <w:rPr>
            <w:webHidden/>
          </w:rPr>
          <w:fldChar w:fldCharType="separate"/>
        </w:r>
        <w:r w:rsidR="00CB5A55">
          <w:rPr>
            <w:webHidden/>
          </w:rPr>
          <w:t>7</w:t>
        </w:r>
        <w:r w:rsidR="00CB5A55">
          <w:rPr>
            <w:webHidden/>
          </w:rPr>
          <w:fldChar w:fldCharType="end"/>
        </w:r>
      </w:hyperlink>
    </w:p>
    <w:p w14:paraId="244B65CB" w14:textId="66268830" w:rsidR="00CB5A55" w:rsidRDefault="00857DC7">
      <w:pPr>
        <w:pStyle w:val="TOC2"/>
        <w:tabs>
          <w:tab w:val="left" w:pos="880"/>
        </w:tabs>
        <w:rPr>
          <w:rFonts w:asciiTheme="minorHAnsi" w:eastAsiaTheme="minorEastAsia" w:hAnsiTheme="minorHAnsi"/>
          <w:noProof/>
          <w:sz w:val="22"/>
          <w:lang w:eastAsia="en-AU"/>
        </w:rPr>
      </w:pPr>
      <w:hyperlink w:anchor="_Toc99543311" w:history="1">
        <w:r w:rsidR="00CB5A55" w:rsidRPr="00EB5FBC">
          <w:rPr>
            <w:rStyle w:val="Hyperlink"/>
            <w:noProof/>
          </w:rPr>
          <w:t>3.1</w:t>
        </w:r>
        <w:r w:rsidR="00CB5A55">
          <w:rPr>
            <w:rFonts w:asciiTheme="minorHAnsi" w:eastAsiaTheme="minorEastAsia" w:hAnsiTheme="minorHAnsi"/>
            <w:noProof/>
            <w:sz w:val="22"/>
            <w:lang w:eastAsia="en-AU"/>
          </w:rPr>
          <w:tab/>
        </w:r>
        <w:r w:rsidR="00CB5A55" w:rsidRPr="00EB5FBC">
          <w:rPr>
            <w:rStyle w:val="Hyperlink"/>
            <w:noProof/>
          </w:rPr>
          <w:t>Level of business criticality</w:t>
        </w:r>
        <w:r w:rsidR="00CB5A55">
          <w:rPr>
            <w:noProof/>
            <w:webHidden/>
          </w:rPr>
          <w:tab/>
        </w:r>
        <w:r w:rsidR="00CB5A55">
          <w:rPr>
            <w:noProof/>
            <w:webHidden/>
          </w:rPr>
          <w:fldChar w:fldCharType="begin"/>
        </w:r>
        <w:r w:rsidR="00CB5A55">
          <w:rPr>
            <w:noProof/>
            <w:webHidden/>
          </w:rPr>
          <w:instrText xml:space="preserve"> PAGEREF _Toc99543311 \h </w:instrText>
        </w:r>
        <w:r w:rsidR="00CB5A55">
          <w:rPr>
            <w:noProof/>
            <w:webHidden/>
          </w:rPr>
        </w:r>
        <w:r w:rsidR="00CB5A55">
          <w:rPr>
            <w:noProof/>
            <w:webHidden/>
          </w:rPr>
          <w:fldChar w:fldCharType="separate"/>
        </w:r>
        <w:r w:rsidR="00CB5A55">
          <w:rPr>
            <w:noProof/>
            <w:webHidden/>
          </w:rPr>
          <w:t>7</w:t>
        </w:r>
        <w:r w:rsidR="00CB5A55">
          <w:rPr>
            <w:noProof/>
            <w:webHidden/>
          </w:rPr>
          <w:fldChar w:fldCharType="end"/>
        </w:r>
      </w:hyperlink>
    </w:p>
    <w:p w14:paraId="7B8CEA5E" w14:textId="0BA425B5" w:rsidR="00CB5A55" w:rsidRDefault="00857DC7">
      <w:pPr>
        <w:pStyle w:val="TOC2"/>
        <w:tabs>
          <w:tab w:val="left" w:pos="880"/>
        </w:tabs>
        <w:rPr>
          <w:rFonts w:asciiTheme="minorHAnsi" w:eastAsiaTheme="minorEastAsia" w:hAnsiTheme="minorHAnsi"/>
          <w:noProof/>
          <w:sz w:val="22"/>
          <w:lang w:eastAsia="en-AU"/>
        </w:rPr>
      </w:pPr>
      <w:hyperlink w:anchor="_Toc99543312" w:history="1">
        <w:r w:rsidR="00CB5A55" w:rsidRPr="00EB5FBC">
          <w:rPr>
            <w:rStyle w:val="Hyperlink"/>
            <w:noProof/>
          </w:rPr>
          <w:t>3.2</w:t>
        </w:r>
        <w:r w:rsidR="00CB5A55">
          <w:rPr>
            <w:rFonts w:asciiTheme="minorHAnsi" w:eastAsiaTheme="minorEastAsia" w:hAnsiTheme="minorHAnsi"/>
            <w:noProof/>
            <w:sz w:val="22"/>
            <w:lang w:eastAsia="en-AU"/>
          </w:rPr>
          <w:tab/>
        </w:r>
        <w:r w:rsidR="00CB5A55" w:rsidRPr="00EB5FBC">
          <w:rPr>
            <w:rStyle w:val="Hyperlink"/>
            <w:noProof/>
          </w:rPr>
          <w:t>Top priority opportunities</w:t>
        </w:r>
        <w:r w:rsidR="00CB5A55">
          <w:rPr>
            <w:noProof/>
            <w:webHidden/>
          </w:rPr>
          <w:tab/>
        </w:r>
        <w:r w:rsidR="00CB5A55">
          <w:rPr>
            <w:noProof/>
            <w:webHidden/>
          </w:rPr>
          <w:fldChar w:fldCharType="begin"/>
        </w:r>
        <w:r w:rsidR="00CB5A55">
          <w:rPr>
            <w:noProof/>
            <w:webHidden/>
          </w:rPr>
          <w:instrText xml:space="preserve"> PAGEREF _Toc99543312 \h </w:instrText>
        </w:r>
        <w:r w:rsidR="00CB5A55">
          <w:rPr>
            <w:noProof/>
            <w:webHidden/>
          </w:rPr>
        </w:r>
        <w:r w:rsidR="00CB5A55">
          <w:rPr>
            <w:noProof/>
            <w:webHidden/>
          </w:rPr>
          <w:fldChar w:fldCharType="separate"/>
        </w:r>
        <w:r w:rsidR="00CB5A55">
          <w:rPr>
            <w:noProof/>
            <w:webHidden/>
          </w:rPr>
          <w:t>7</w:t>
        </w:r>
        <w:r w:rsidR="00CB5A55">
          <w:rPr>
            <w:noProof/>
            <w:webHidden/>
          </w:rPr>
          <w:fldChar w:fldCharType="end"/>
        </w:r>
      </w:hyperlink>
    </w:p>
    <w:p w14:paraId="68081F3E" w14:textId="508FD76A" w:rsidR="00CB5A55" w:rsidRDefault="00857DC7">
      <w:pPr>
        <w:pStyle w:val="TOC2"/>
        <w:tabs>
          <w:tab w:val="left" w:pos="880"/>
        </w:tabs>
        <w:rPr>
          <w:rFonts w:asciiTheme="minorHAnsi" w:eastAsiaTheme="minorEastAsia" w:hAnsiTheme="minorHAnsi"/>
          <w:noProof/>
          <w:sz w:val="22"/>
          <w:lang w:eastAsia="en-AU"/>
        </w:rPr>
      </w:pPr>
      <w:hyperlink w:anchor="_Toc99543313" w:history="1">
        <w:r w:rsidR="00CB5A55" w:rsidRPr="00EB5FBC">
          <w:rPr>
            <w:rStyle w:val="Hyperlink"/>
            <w:noProof/>
          </w:rPr>
          <w:t>3.3</w:t>
        </w:r>
        <w:r w:rsidR="00CB5A55">
          <w:rPr>
            <w:rFonts w:asciiTheme="minorHAnsi" w:eastAsiaTheme="minorEastAsia" w:hAnsiTheme="minorHAnsi"/>
            <w:noProof/>
            <w:sz w:val="22"/>
            <w:lang w:eastAsia="en-AU"/>
          </w:rPr>
          <w:tab/>
        </w:r>
        <w:r w:rsidR="00CB5A55" w:rsidRPr="00EB5FBC">
          <w:rPr>
            <w:rStyle w:val="Hyperlink"/>
            <w:noProof/>
          </w:rPr>
          <w:t>Sourcing strategy</w:t>
        </w:r>
        <w:r w:rsidR="00CB5A55">
          <w:rPr>
            <w:noProof/>
            <w:webHidden/>
          </w:rPr>
          <w:tab/>
        </w:r>
        <w:r w:rsidR="00CB5A55">
          <w:rPr>
            <w:noProof/>
            <w:webHidden/>
          </w:rPr>
          <w:fldChar w:fldCharType="begin"/>
        </w:r>
        <w:r w:rsidR="00CB5A55">
          <w:rPr>
            <w:noProof/>
            <w:webHidden/>
          </w:rPr>
          <w:instrText xml:space="preserve"> PAGEREF _Toc99543313 \h </w:instrText>
        </w:r>
        <w:r w:rsidR="00CB5A55">
          <w:rPr>
            <w:noProof/>
            <w:webHidden/>
          </w:rPr>
        </w:r>
        <w:r w:rsidR="00CB5A55">
          <w:rPr>
            <w:noProof/>
            <w:webHidden/>
          </w:rPr>
          <w:fldChar w:fldCharType="separate"/>
        </w:r>
        <w:r w:rsidR="00CB5A55">
          <w:rPr>
            <w:noProof/>
            <w:webHidden/>
          </w:rPr>
          <w:t>7</w:t>
        </w:r>
        <w:r w:rsidR="00CB5A55">
          <w:rPr>
            <w:noProof/>
            <w:webHidden/>
          </w:rPr>
          <w:fldChar w:fldCharType="end"/>
        </w:r>
      </w:hyperlink>
    </w:p>
    <w:p w14:paraId="1D400A29" w14:textId="159E71AD" w:rsidR="00CB5A55" w:rsidRDefault="00857DC7">
      <w:pPr>
        <w:pStyle w:val="TOC2"/>
        <w:tabs>
          <w:tab w:val="left" w:pos="880"/>
        </w:tabs>
        <w:rPr>
          <w:rFonts w:asciiTheme="minorHAnsi" w:eastAsiaTheme="minorEastAsia" w:hAnsiTheme="minorHAnsi"/>
          <w:noProof/>
          <w:sz w:val="22"/>
          <w:lang w:eastAsia="en-AU"/>
        </w:rPr>
      </w:pPr>
      <w:hyperlink w:anchor="_Toc99543322" w:history="1">
        <w:r w:rsidR="00CB5A55" w:rsidRPr="00EB5FBC">
          <w:rPr>
            <w:rStyle w:val="Hyperlink"/>
            <w:noProof/>
          </w:rPr>
          <w:t>3.4</w:t>
        </w:r>
        <w:r w:rsidR="00CB5A55">
          <w:rPr>
            <w:rFonts w:asciiTheme="minorHAnsi" w:eastAsiaTheme="minorEastAsia" w:hAnsiTheme="minorHAnsi"/>
            <w:noProof/>
            <w:sz w:val="22"/>
            <w:lang w:eastAsia="en-AU"/>
          </w:rPr>
          <w:tab/>
        </w:r>
        <w:r w:rsidR="00CB5A55" w:rsidRPr="00EB5FBC">
          <w:rPr>
            <w:rStyle w:val="Hyperlink"/>
            <w:noProof/>
          </w:rPr>
          <w:t>Performance and benefits</w:t>
        </w:r>
        <w:r w:rsidR="00CB5A55">
          <w:rPr>
            <w:noProof/>
            <w:webHidden/>
          </w:rPr>
          <w:tab/>
        </w:r>
        <w:r w:rsidR="00CB5A55">
          <w:rPr>
            <w:noProof/>
            <w:webHidden/>
          </w:rPr>
          <w:fldChar w:fldCharType="begin"/>
        </w:r>
        <w:r w:rsidR="00CB5A55">
          <w:rPr>
            <w:noProof/>
            <w:webHidden/>
          </w:rPr>
          <w:instrText xml:space="preserve"> PAGEREF _Toc99543322 \h </w:instrText>
        </w:r>
        <w:r w:rsidR="00CB5A55">
          <w:rPr>
            <w:noProof/>
            <w:webHidden/>
          </w:rPr>
        </w:r>
        <w:r w:rsidR="00CB5A55">
          <w:rPr>
            <w:noProof/>
            <w:webHidden/>
          </w:rPr>
          <w:fldChar w:fldCharType="separate"/>
        </w:r>
        <w:r w:rsidR="00CB5A55">
          <w:rPr>
            <w:noProof/>
            <w:webHidden/>
          </w:rPr>
          <w:t>9</w:t>
        </w:r>
        <w:r w:rsidR="00CB5A55">
          <w:rPr>
            <w:noProof/>
            <w:webHidden/>
          </w:rPr>
          <w:fldChar w:fldCharType="end"/>
        </w:r>
      </w:hyperlink>
    </w:p>
    <w:p w14:paraId="08C7536C" w14:textId="791EF382" w:rsidR="00CB5A55" w:rsidRDefault="00857DC7">
      <w:pPr>
        <w:pStyle w:val="TOC2"/>
        <w:tabs>
          <w:tab w:val="left" w:pos="880"/>
        </w:tabs>
        <w:rPr>
          <w:rFonts w:asciiTheme="minorHAnsi" w:eastAsiaTheme="minorEastAsia" w:hAnsiTheme="minorHAnsi"/>
          <w:noProof/>
          <w:sz w:val="22"/>
          <w:lang w:eastAsia="en-AU"/>
        </w:rPr>
      </w:pPr>
      <w:hyperlink w:anchor="_Toc99543326" w:history="1">
        <w:r w:rsidR="00CB5A55" w:rsidRPr="00EB5FBC">
          <w:rPr>
            <w:rStyle w:val="Hyperlink"/>
            <w:noProof/>
          </w:rPr>
          <w:t>3.5</w:t>
        </w:r>
        <w:r w:rsidR="00CB5A55">
          <w:rPr>
            <w:rFonts w:asciiTheme="minorHAnsi" w:eastAsiaTheme="minorEastAsia" w:hAnsiTheme="minorHAnsi"/>
            <w:noProof/>
            <w:sz w:val="22"/>
            <w:lang w:eastAsia="en-AU"/>
          </w:rPr>
          <w:tab/>
        </w:r>
        <w:r w:rsidR="00CB5A55" w:rsidRPr="00EB5FBC">
          <w:rPr>
            <w:rStyle w:val="Hyperlink"/>
            <w:noProof/>
          </w:rPr>
          <w:t>Risk management</w:t>
        </w:r>
        <w:r w:rsidR="00CB5A55">
          <w:rPr>
            <w:noProof/>
            <w:webHidden/>
          </w:rPr>
          <w:tab/>
        </w:r>
        <w:r w:rsidR="00CB5A55">
          <w:rPr>
            <w:noProof/>
            <w:webHidden/>
          </w:rPr>
          <w:fldChar w:fldCharType="begin"/>
        </w:r>
        <w:r w:rsidR="00CB5A55">
          <w:rPr>
            <w:noProof/>
            <w:webHidden/>
          </w:rPr>
          <w:instrText xml:space="preserve"> PAGEREF _Toc99543326 \h </w:instrText>
        </w:r>
        <w:r w:rsidR="00CB5A55">
          <w:rPr>
            <w:noProof/>
            <w:webHidden/>
          </w:rPr>
        </w:r>
        <w:r w:rsidR="00CB5A55">
          <w:rPr>
            <w:noProof/>
            <w:webHidden/>
          </w:rPr>
          <w:fldChar w:fldCharType="separate"/>
        </w:r>
        <w:r w:rsidR="00CB5A55">
          <w:rPr>
            <w:noProof/>
            <w:webHidden/>
          </w:rPr>
          <w:t>9</w:t>
        </w:r>
        <w:r w:rsidR="00CB5A55">
          <w:rPr>
            <w:noProof/>
            <w:webHidden/>
          </w:rPr>
          <w:fldChar w:fldCharType="end"/>
        </w:r>
      </w:hyperlink>
    </w:p>
    <w:p w14:paraId="61D81207" w14:textId="040E73AF" w:rsidR="00CB5A55" w:rsidRDefault="00857DC7">
      <w:pPr>
        <w:pStyle w:val="TOC1"/>
        <w:tabs>
          <w:tab w:val="left" w:pos="600"/>
        </w:tabs>
        <w:rPr>
          <w:rFonts w:asciiTheme="minorHAnsi" w:eastAsiaTheme="minorEastAsia" w:hAnsiTheme="minorHAnsi"/>
          <w:color w:val="auto"/>
          <w:sz w:val="22"/>
          <w:lang w:eastAsia="en-AU"/>
        </w:rPr>
      </w:pPr>
      <w:hyperlink w:anchor="_Toc99543327" w:history="1">
        <w:r w:rsidR="00CB5A55" w:rsidRPr="00EB5FBC">
          <w:rPr>
            <w:rStyle w:val="Hyperlink"/>
          </w:rPr>
          <w:t>4.</w:t>
        </w:r>
        <w:r w:rsidR="00CB5A55">
          <w:rPr>
            <w:rFonts w:asciiTheme="minorHAnsi" w:eastAsiaTheme="minorEastAsia" w:hAnsiTheme="minorHAnsi"/>
            <w:color w:val="auto"/>
            <w:sz w:val="22"/>
            <w:lang w:eastAsia="en-AU"/>
          </w:rPr>
          <w:tab/>
        </w:r>
        <w:r w:rsidR="00CB5A55" w:rsidRPr="00EB5FBC">
          <w:rPr>
            <w:rStyle w:val="Hyperlink"/>
          </w:rPr>
          <w:t>Plan</w:t>
        </w:r>
        <w:r w:rsidR="00CB5A55">
          <w:rPr>
            <w:webHidden/>
          </w:rPr>
          <w:tab/>
        </w:r>
        <w:r w:rsidR="00CB5A55">
          <w:rPr>
            <w:webHidden/>
          </w:rPr>
          <w:fldChar w:fldCharType="begin"/>
        </w:r>
        <w:r w:rsidR="00CB5A55">
          <w:rPr>
            <w:webHidden/>
          </w:rPr>
          <w:instrText xml:space="preserve"> PAGEREF _Toc99543327 \h </w:instrText>
        </w:r>
        <w:r w:rsidR="00CB5A55">
          <w:rPr>
            <w:webHidden/>
          </w:rPr>
        </w:r>
        <w:r w:rsidR="00CB5A55">
          <w:rPr>
            <w:webHidden/>
          </w:rPr>
          <w:fldChar w:fldCharType="separate"/>
        </w:r>
        <w:r w:rsidR="00CB5A55">
          <w:rPr>
            <w:webHidden/>
          </w:rPr>
          <w:t>10</w:t>
        </w:r>
        <w:r w:rsidR="00CB5A55">
          <w:rPr>
            <w:webHidden/>
          </w:rPr>
          <w:fldChar w:fldCharType="end"/>
        </w:r>
      </w:hyperlink>
    </w:p>
    <w:p w14:paraId="39386E6F" w14:textId="64DCDCB2" w:rsidR="00CB5A55" w:rsidRDefault="00857DC7">
      <w:pPr>
        <w:pStyle w:val="TOC2"/>
        <w:tabs>
          <w:tab w:val="left" w:pos="880"/>
        </w:tabs>
        <w:rPr>
          <w:rFonts w:asciiTheme="minorHAnsi" w:eastAsiaTheme="minorEastAsia" w:hAnsiTheme="minorHAnsi"/>
          <w:noProof/>
          <w:sz w:val="22"/>
          <w:lang w:eastAsia="en-AU"/>
        </w:rPr>
      </w:pPr>
      <w:hyperlink w:anchor="_Toc99543328" w:history="1">
        <w:r w:rsidR="00CB5A55" w:rsidRPr="00EB5FBC">
          <w:rPr>
            <w:rStyle w:val="Hyperlink"/>
            <w:noProof/>
          </w:rPr>
          <w:t>4.1</w:t>
        </w:r>
        <w:r w:rsidR="00CB5A55">
          <w:rPr>
            <w:rFonts w:asciiTheme="minorHAnsi" w:eastAsiaTheme="minorEastAsia" w:hAnsiTheme="minorHAnsi"/>
            <w:noProof/>
            <w:sz w:val="22"/>
            <w:lang w:eastAsia="en-AU"/>
          </w:rPr>
          <w:tab/>
        </w:r>
        <w:r w:rsidR="00CB5A55" w:rsidRPr="00EB5FBC">
          <w:rPr>
            <w:rStyle w:val="Hyperlink"/>
            <w:noProof/>
          </w:rPr>
          <w:t>Project timeline</w:t>
        </w:r>
        <w:r w:rsidR="00CB5A55">
          <w:rPr>
            <w:noProof/>
            <w:webHidden/>
          </w:rPr>
          <w:tab/>
        </w:r>
        <w:r w:rsidR="00CB5A55">
          <w:rPr>
            <w:noProof/>
            <w:webHidden/>
          </w:rPr>
          <w:fldChar w:fldCharType="begin"/>
        </w:r>
        <w:r w:rsidR="00CB5A55">
          <w:rPr>
            <w:noProof/>
            <w:webHidden/>
          </w:rPr>
          <w:instrText xml:space="preserve"> PAGEREF _Toc99543328 \h </w:instrText>
        </w:r>
        <w:r w:rsidR="00CB5A55">
          <w:rPr>
            <w:noProof/>
            <w:webHidden/>
          </w:rPr>
        </w:r>
        <w:r w:rsidR="00CB5A55">
          <w:rPr>
            <w:noProof/>
            <w:webHidden/>
          </w:rPr>
          <w:fldChar w:fldCharType="separate"/>
        </w:r>
        <w:r w:rsidR="00CB5A55">
          <w:rPr>
            <w:noProof/>
            <w:webHidden/>
          </w:rPr>
          <w:t>10</w:t>
        </w:r>
        <w:r w:rsidR="00CB5A55">
          <w:rPr>
            <w:noProof/>
            <w:webHidden/>
          </w:rPr>
          <w:fldChar w:fldCharType="end"/>
        </w:r>
      </w:hyperlink>
    </w:p>
    <w:p w14:paraId="44F174A3" w14:textId="3F1CB805" w:rsidR="00CB5A55" w:rsidRDefault="00857DC7">
      <w:pPr>
        <w:pStyle w:val="TOC2"/>
        <w:tabs>
          <w:tab w:val="left" w:pos="880"/>
        </w:tabs>
        <w:rPr>
          <w:rFonts w:asciiTheme="minorHAnsi" w:eastAsiaTheme="minorEastAsia" w:hAnsiTheme="minorHAnsi"/>
          <w:noProof/>
          <w:sz w:val="22"/>
          <w:lang w:eastAsia="en-AU"/>
        </w:rPr>
      </w:pPr>
      <w:hyperlink w:anchor="_Toc99543329" w:history="1">
        <w:r w:rsidR="00CB5A55" w:rsidRPr="00EB5FBC">
          <w:rPr>
            <w:rStyle w:val="Hyperlink"/>
            <w:noProof/>
          </w:rPr>
          <w:t>4.2</w:t>
        </w:r>
        <w:r w:rsidR="00CB5A55">
          <w:rPr>
            <w:rFonts w:asciiTheme="minorHAnsi" w:eastAsiaTheme="minorEastAsia" w:hAnsiTheme="minorHAnsi"/>
            <w:noProof/>
            <w:sz w:val="22"/>
            <w:lang w:eastAsia="en-AU"/>
          </w:rPr>
          <w:tab/>
        </w:r>
        <w:r w:rsidR="00CB5A55" w:rsidRPr="00EB5FBC">
          <w:rPr>
            <w:rStyle w:val="Hyperlink"/>
            <w:noProof/>
          </w:rPr>
          <w:t>Governance structure</w:t>
        </w:r>
        <w:r w:rsidR="00CB5A55">
          <w:rPr>
            <w:noProof/>
            <w:webHidden/>
          </w:rPr>
          <w:tab/>
        </w:r>
        <w:r w:rsidR="00CB5A55">
          <w:rPr>
            <w:noProof/>
            <w:webHidden/>
          </w:rPr>
          <w:fldChar w:fldCharType="begin"/>
        </w:r>
        <w:r w:rsidR="00CB5A55">
          <w:rPr>
            <w:noProof/>
            <w:webHidden/>
          </w:rPr>
          <w:instrText xml:space="preserve"> PAGEREF _Toc99543329 \h </w:instrText>
        </w:r>
        <w:r w:rsidR="00CB5A55">
          <w:rPr>
            <w:noProof/>
            <w:webHidden/>
          </w:rPr>
        </w:r>
        <w:r w:rsidR="00CB5A55">
          <w:rPr>
            <w:noProof/>
            <w:webHidden/>
          </w:rPr>
          <w:fldChar w:fldCharType="separate"/>
        </w:r>
        <w:r w:rsidR="00CB5A55">
          <w:rPr>
            <w:noProof/>
            <w:webHidden/>
          </w:rPr>
          <w:t>10</w:t>
        </w:r>
        <w:r w:rsidR="00CB5A55">
          <w:rPr>
            <w:noProof/>
            <w:webHidden/>
          </w:rPr>
          <w:fldChar w:fldCharType="end"/>
        </w:r>
      </w:hyperlink>
    </w:p>
    <w:p w14:paraId="7E1462A9" w14:textId="7D7328BA" w:rsidR="00CB5A55" w:rsidRDefault="00857DC7">
      <w:pPr>
        <w:pStyle w:val="TOC2"/>
        <w:tabs>
          <w:tab w:val="left" w:pos="880"/>
        </w:tabs>
        <w:rPr>
          <w:rFonts w:asciiTheme="minorHAnsi" w:eastAsiaTheme="minorEastAsia" w:hAnsiTheme="minorHAnsi"/>
          <w:noProof/>
          <w:sz w:val="22"/>
          <w:lang w:eastAsia="en-AU"/>
        </w:rPr>
      </w:pPr>
      <w:hyperlink w:anchor="_Toc99543330" w:history="1">
        <w:r w:rsidR="00CB5A55" w:rsidRPr="00EB5FBC">
          <w:rPr>
            <w:rStyle w:val="Hyperlink"/>
            <w:noProof/>
          </w:rPr>
          <w:t>4.3</w:t>
        </w:r>
        <w:r w:rsidR="00CB5A55">
          <w:rPr>
            <w:rFonts w:asciiTheme="minorHAnsi" w:eastAsiaTheme="minorEastAsia" w:hAnsiTheme="minorHAnsi"/>
            <w:noProof/>
            <w:sz w:val="22"/>
            <w:lang w:eastAsia="en-AU"/>
          </w:rPr>
          <w:tab/>
        </w:r>
        <w:r w:rsidR="00CB5A55" w:rsidRPr="00EB5FBC">
          <w:rPr>
            <w:rStyle w:val="Hyperlink"/>
            <w:noProof/>
          </w:rPr>
          <w:t>Team roles and responsibilities</w:t>
        </w:r>
        <w:r w:rsidR="00CB5A55">
          <w:rPr>
            <w:noProof/>
            <w:webHidden/>
          </w:rPr>
          <w:tab/>
        </w:r>
        <w:r w:rsidR="00CB5A55">
          <w:rPr>
            <w:noProof/>
            <w:webHidden/>
          </w:rPr>
          <w:fldChar w:fldCharType="begin"/>
        </w:r>
        <w:r w:rsidR="00CB5A55">
          <w:rPr>
            <w:noProof/>
            <w:webHidden/>
          </w:rPr>
          <w:instrText xml:space="preserve"> PAGEREF _Toc99543330 \h </w:instrText>
        </w:r>
        <w:r w:rsidR="00CB5A55">
          <w:rPr>
            <w:noProof/>
            <w:webHidden/>
          </w:rPr>
        </w:r>
        <w:r w:rsidR="00CB5A55">
          <w:rPr>
            <w:noProof/>
            <w:webHidden/>
          </w:rPr>
          <w:fldChar w:fldCharType="separate"/>
        </w:r>
        <w:r w:rsidR="00CB5A55">
          <w:rPr>
            <w:noProof/>
            <w:webHidden/>
          </w:rPr>
          <w:t>10</w:t>
        </w:r>
        <w:r w:rsidR="00CB5A55">
          <w:rPr>
            <w:noProof/>
            <w:webHidden/>
          </w:rPr>
          <w:fldChar w:fldCharType="end"/>
        </w:r>
      </w:hyperlink>
    </w:p>
    <w:p w14:paraId="2F157430" w14:textId="4D899D43" w:rsidR="002C10B6" w:rsidRPr="008C3E94" w:rsidRDefault="0087704A" w:rsidP="0087704A">
      <w:pPr>
        <w:rPr>
          <w:color w:val="4B5051" w:themeColor="accent5"/>
        </w:rPr>
      </w:pPr>
      <w:r w:rsidRPr="00B40B8A">
        <w:rPr>
          <w:rFonts w:eastAsia="Times New Roman" w:cs="Times New Roman"/>
          <w:b/>
          <w:bCs/>
          <w:color w:val="008EBA" w:themeColor="accent1"/>
          <w:szCs w:val="20"/>
        </w:rPr>
        <w:fldChar w:fldCharType="end"/>
      </w:r>
    </w:p>
    <w:p w14:paraId="65171D24" w14:textId="77777777" w:rsidR="00CB501B" w:rsidRDefault="00CB501B" w:rsidP="00956BEB"/>
    <w:p w14:paraId="42C5E7C3" w14:textId="77777777" w:rsidR="00DB7828" w:rsidRPr="00DB7828" w:rsidRDefault="00DB7828" w:rsidP="00956BEB">
      <w:pPr>
        <w:rPr>
          <w:rFonts w:eastAsia="Times New Roman" w:cs="Times New Roman"/>
          <w:szCs w:val="20"/>
        </w:rPr>
        <w:sectPr w:rsidR="00DB7828" w:rsidRPr="00DB7828" w:rsidSect="005038DD">
          <w:headerReference w:type="even" r:id="rId20"/>
          <w:headerReference w:type="default" r:id="rId21"/>
          <w:footerReference w:type="default" r:id="rId22"/>
          <w:headerReference w:type="first" r:id="rId23"/>
          <w:pgSz w:w="11906" w:h="16838"/>
          <w:pgMar w:top="1440" w:right="1440" w:bottom="1440" w:left="1440" w:header="709" w:footer="623" w:gutter="0"/>
          <w:pgNumType w:fmt="lowerRoman" w:start="1"/>
          <w:cols w:space="708"/>
          <w:docGrid w:linePitch="360"/>
        </w:sectPr>
      </w:pPr>
    </w:p>
    <w:p w14:paraId="33219E61" w14:textId="3A3EF805" w:rsidR="0087704A" w:rsidRPr="00611A69" w:rsidRDefault="006C7C33" w:rsidP="00AB6029">
      <w:pPr>
        <w:pStyle w:val="Heading1"/>
        <w:numPr>
          <w:ilvl w:val="0"/>
          <w:numId w:val="7"/>
        </w:numPr>
        <w:ind w:left="0" w:firstLine="0"/>
        <w:rPr>
          <w:color w:val="00416F" w:themeColor="text2"/>
        </w:rPr>
      </w:pPr>
      <w:bookmarkStart w:id="9" w:name="_Toc99543286"/>
      <w:r>
        <w:rPr>
          <w:color w:val="00416F" w:themeColor="text2"/>
        </w:rPr>
        <w:t>Executive summary</w:t>
      </w:r>
      <w:bookmarkEnd w:id="9"/>
    </w:p>
    <w:p w14:paraId="2A20889B" w14:textId="77777777" w:rsidR="00564E58" w:rsidRDefault="00564E58" w:rsidP="00564E58">
      <w:pPr>
        <w:rPr>
          <w:color w:val="4B5051" w:themeColor="accent5"/>
        </w:rPr>
      </w:pPr>
      <w:r w:rsidRPr="00564E58">
        <w:rPr>
          <w:color w:val="4B5051" w:themeColor="accent5"/>
        </w:rPr>
        <w:t xml:space="preserve">Provide a clear and concise explanation. This section should contain mostly analysis and key conclusions rather than description. It should </w:t>
      </w:r>
      <w:r w:rsidRPr="00564E58">
        <w:rPr>
          <w:b/>
          <w:bCs/>
          <w:color w:val="4B5051" w:themeColor="accent5"/>
          <w:u w:val="single"/>
        </w:rPr>
        <w:t>not exceed two pages</w:t>
      </w:r>
      <w:r w:rsidRPr="00564E58">
        <w:rPr>
          <w:color w:val="4B5051" w:themeColor="accent5"/>
        </w:rPr>
        <w:t>.</w:t>
      </w:r>
    </w:p>
    <w:p w14:paraId="50076294" w14:textId="77777777" w:rsidR="00564E58" w:rsidRDefault="00564E58" w:rsidP="00564E58">
      <w:pPr>
        <w:rPr>
          <w:color w:val="4B5051" w:themeColor="accent5"/>
        </w:rPr>
      </w:pPr>
    </w:p>
    <w:p w14:paraId="781E62C3" w14:textId="1C1BD6AD" w:rsidR="00F75C1C" w:rsidRPr="00D45FDE" w:rsidRDefault="00F75C1C" w:rsidP="0084164C">
      <w:pPr>
        <w:pStyle w:val="Heading2"/>
        <w:numPr>
          <w:ilvl w:val="1"/>
          <w:numId w:val="7"/>
        </w:numPr>
        <w:ind w:left="0" w:firstLine="0"/>
      </w:pPr>
      <w:bookmarkStart w:id="10" w:name="_Toc431986834"/>
      <w:bookmarkStart w:id="11" w:name="_Toc99543237"/>
      <w:bookmarkStart w:id="12" w:name="_Toc99543287"/>
      <w:r w:rsidRPr="00D45FDE">
        <w:t>Analysis</w:t>
      </w:r>
      <w:bookmarkEnd w:id="10"/>
      <w:bookmarkEnd w:id="11"/>
      <w:bookmarkEnd w:id="12"/>
    </w:p>
    <w:p w14:paraId="40BFC5B5" w14:textId="77777777" w:rsidR="00F75C1C" w:rsidRDefault="00F75C1C" w:rsidP="00F75C1C">
      <w:pPr>
        <w:ind w:left="360"/>
        <w:rPr>
          <w:color w:val="4B5051" w:themeColor="accent5"/>
        </w:rPr>
      </w:pPr>
      <w:r w:rsidRPr="00F75C1C">
        <w:rPr>
          <w:color w:val="4B5051" w:themeColor="accent5"/>
        </w:rPr>
        <w:t xml:space="preserve">What is the project about? </w:t>
      </w:r>
    </w:p>
    <w:p w14:paraId="7CEA8FF5" w14:textId="77777777" w:rsidR="00F75C1C" w:rsidRPr="00F75C1C" w:rsidRDefault="00F75C1C" w:rsidP="00F75C1C">
      <w:pPr>
        <w:ind w:left="360"/>
        <w:rPr>
          <w:color w:val="4B5051" w:themeColor="accent5"/>
        </w:rPr>
      </w:pPr>
    </w:p>
    <w:p w14:paraId="181075C4" w14:textId="77777777" w:rsidR="00F75C1C" w:rsidRPr="00F75C1C" w:rsidRDefault="00F75C1C" w:rsidP="00F75C1C">
      <w:pPr>
        <w:ind w:left="360"/>
        <w:rPr>
          <w:color w:val="4B5051" w:themeColor="accent5"/>
        </w:rPr>
      </w:pPr>
      <w:r w:rsidRPr="00F75C1C">
        <w:rPr>
          <w:color w:val="4B5051" w:themeColor="accent5"/>
        </w:rPr>
        <w:t>What do we need?</w:t>
      </w:r>
    </w:p>
    <w:p w14:paraId="4A70CE97" w14:textId="77777777" w:rsidR="00F75C1C" w:rsidRDefault="00F75C1C" w:rsidP="00F75C1C">
      <w:pPr>
        <w:ind w:left="360"/>
        <w:rPr>
          <w:color w:val="4B5051" w:themeColor="accent5"/>
        </w:rPr>
      </w:pPr>
    </w:p>
    <w:p w14:paraId="4A829ED8" w14:textId="4DA19227" w:rsidR="00F75C1C" w:rsidRPr="00F75C1C" w:rsidRDefault="00F75C1C" w:rsidP="00F75C1C">
      <w:pPr>
        <w:ind w:left="360"/>
        <w:rPr>
          <w:color w:val="4B5051" w:themeColor="accent5"/>
        </w:rPr>
      </w:pPr>
      <w:r w:rsidRPr="00F75C1C">
        <w:rPr>
          <w:color w:val="4B5051" w:themeColor="accent5"/>
        </w:rPr>
        <w:t>What’s the total estimated total annual contract value?</w:t>
      </w:r>
    </w:p>
    <w:p w14:paraId="26DA3955" w14:textId="77777777" w:rsidR="00F75C1C" w:rsidRDefault="00F75C1C" w:rsidP="00F75C1C">
      <w:pPr>
        <w:ind w:left="360"/>
        <w:rPr>
          <w:color w:val="4B5051" w:themeColor="accent5"/>
        </w:rPr>
      </w:pPr>
    </w:p>
    <w:p w14:paraId="1014989E" w14:textId="64B24A53" w:rsidR="00F75C1C" w:rsidRPr="00F75C1C" w:rsidRDefault="00F75C1C" w:rsidP="00F75C1C">
      <w:pPr>
        <w:ind w:left="360"/>
        <w:rPr>
          <w:color w:val="4B5051" w:themeColor="accent5"/>
        </w:rPr>
      </w:pPr>
      <w:r w:rsidRPr="00F75C1C">
        <w:rPr>
          <w:color w:val="4B5051" w:themeColor="accent5"/>
        </w:rPr>
        <w:t xml:space="preserve">Are there any whole of government or agency contracts already in place that can be used to provide the goods/services? </w:t>
      </w:r>
    </w:p>
    <w:p w14:paraId="5F133DD7" w14:textId="77777777" w:rsidR="00F75C1C" w:rsidRDefault="00F75C1C" w:rsidP="00F75C1C">
      <w:pPr>
        <w:ind w:left="360"/>
        <w:rPr>
          <w:color w:val="4B5051" w:themeColor="accent5"/>
        </w:rPr>
      </w:pPr>
    </w:p>
    <w:p w14:paraId="012F9834" w14:textId="1CD629EE" w:rsidR="00F75C1C" w:rsidRPr="00F75C1C" w:rsidRDefault="00F75C1C" w:rsidP="00F75C1C">
      <w:pPr>
        <w:ind w:left="360"/>
        <w:rPr>
          <w:color w:val="4B5051" w:themeColor="accent5"/>
        </w:rPr>
      </w:pPr>
      <w:r w:rsidRPr="00F75C1C">
        <w:rPr>
          <w:color w:val="4B5051" w:themeColor="accent5"/>
        </w:rPr>
        <w:t>What does the supply market look like?</w:t>
      </w:r>
    </w:p>
    <w:p w14:paraId="0ABB2AC0" w14:textId="77777777" w:rsidR="00F75C1C" w:rsidRDefault="00F75C1C" w:rsidP="00F75C1C">
      <w:pPr>
        <w:ind w:left="360"/>
        <w:rPr>
          <w:color w:val="4B5051" w:themeColor="accent5"/>
        </w:rPr>
      </w:pPr>
    </w:p>
    <w:p w14:paraId="19EEBC37" w14:textId="00384BA8" w:rsidR="00F75C1C" w:rsidRPr="00F75C1C" w:rsidRDefault="00F75C1C" w:rsidP="00F75C1C">
      <w:pPr>
        <w:ind w:left="360"/>
        <w:rPr>
          <w:color w:val="4B5051" w:themeColor="accent5"/>
        </w:rPr>
      </w:pPr>
      <w:r w:rsidRPr="00F75C1C">
        <w:rPr>
          <w:color w:val="4B5051" w:themeColor="accent5"/>
        </w:rPr>
        <w:t>What risks are we facing?</w:t>
      </w:r>
    </w:p>
    <w:p w14:paraId="76B73BBB" w14:textId="77777777" w:rsidR="00F75C1C" w:rsidRDefault="00F75C1C" w:rsidP="0084164C">
      <w:pPr>
        <w:pStyle w:val="Heading2"/>
        <w:numPr>
          <w:ilvl w:val="1"/>
          <w:numId w:val="7"/>
        </w:numPr>
        <w:ind w:left="0" w:firstLine="0"/>
      </w:pPr>
      <w:bookmarkStart w:id="13" w:name="_Toc431986835"/>
      <w:bookmarkStart w:id="14" w:name="_Toc99543238"/>
      <w:bookmarkStart w:id="15" w:name="_Toc99543288"/>
      <w:r w:rsidRPr="00D45FDE">
        <w:t>Strategy</w:t>
      </w:r>
      <w:bookmarkEnd w:id="13"/>
      <w:bookmarkEnd w:id="14"/>
      <w:bookmarkEnd w:id="15"/>
    </w:p>
    <w:p w14:paraId="6E7B71A6" w14:textId="3D76F2B6" w:rsidR="00F75C1C" w:rsidRDefault="00F75C1C" w:rsidP="00F75C1C">
      <w:pPr>
        <w:ind w:left="360"/>
        <w:rPr>
          <w:color w:val="4B5051" w:themeColor="accent5"/>
        </w:rPr>
      </w:pPr>
      <w:r w:rsidRPr="00F75C1C">
        <w:rPr>
          <w:color w:val="4B5051" w:themeColor="accent5"/>
        </w:rPr>
        <w:t>What problem are we trying to solve?</w:t>
      </w:r>
    </w:p>
    <w:p w14:paraId="0F7B0186" w14:textId="77777777" w:rsidR="00F75C1C" w:rsidRPr="00F75C1C" w:rsidRDefault="00F75C1C" w:rsidP="00F75C1C">
      <w:pPr>
        <w:ind w:left="360"/>
        <w:rPr>
          <w:color w:val="4B5051" w:themeColor="accent5"/>
        </w:rPr>
      </w:pPr>
    </w:p>
    <w:p w14:paraId="10C3E784" w14:textId="77777777" w:rsidR="00F75C1C" w:rsidRPr="00F75C1C" w:rsidRDefault="00F75C1C" w:rsidP="00F75C1C">
      <w:pPr>
        <w:ind w:left="360"/>
        <w:rPr>
          <w:color w:val="4B5051" w:themeColor="accent5"/>
        </w:rPr>
      </w:pPr>
      <w:r w:rsidRPr="00F75C1C">
        <w:rPr>
          <w:color w:val="4B5051" w:themeColor="accent5"/>
        </w:rPr>
        <w:t>How do we approach the market and why?</w:t>
      </w:r>
    </w:p>
    <w:p w14:paraId="095B4873" w14:textId="77777777" w:rsidR="00F75C1C" w:rsidRDefault="00F75C1C" w:rsidP="00F75C1C">
      <w:pPr>
        <w:ind w:left="360"/>
        <w:rPr>
          <w:color w:val="4B5051" w:themeColor="accent5"/>
        </w:rPr>
      </w:pPr>
    </w:p>
    <w:p w14:paraId="46957052" w14:textId="7CF620F5" w:rsidR="00F75C1C" w:rsidRPr="00F75C1C" w:rsidRDefault="00F75C1C" w:rsidP="00F75C1C">
      <w:pPr>
        <w:ind w:left="360"/>
        <w:rPr>
          <w:color w:val="4B5051" w:themeColor="accent5"/>
        </w:rPr>
      </w:pPr>
      <w:r w:rsidRPr="00F75C1C">
        <w:rPr>
          <w:color w:val="4B5051" w:themeColor="accent5"/>
        </w:rPr>
        <w:t>What will success look like and why?</w:t>
      </w:r>
    </w:p>
    <w:p w14:paraId="5B4F69C4" w14:textId="77777777" w:rsidR="00F75C1C" w:rsidRDefault="00F75C1C" w:rsidP="00F75C1C">
      <w:pPr>
        <w:ind w:left="360"/>
        <w:rPr>
          <w:color w:val="4B5051" w:themeColor="accent5"/>
        </w:rPr>
      </w:pPr>
    </w:p>
    <w:p w14:paraId="6E02CA8F" w14:textId="0DF7178E" w:rsidR="00F75C1C" w:rsidRPr="00F75C1C" w:rsidRDefault="00F75C1C" w:rsidP="00F75C1C">
      <w:pPr>
        <w:ind w:left="360"/>
        <w:rPr>
          <w:color w:val="4B5051" w:themeColor="accent5"/>
        </w:rPr>
      </w:pPr>
      <w:r w:rsidRPr="00F75C1C">
        <w:rPr>
          <w:color w:val="4B5051" w:themeColor="accent5"/>
        </w:rPr>
        <w:t>How do we manage risks and why?</w:t>
      </w:r>
    </w:p>
    <w:p w14:paraId="7C21C8CE" w14:textId="77777777" w:rsidR="00F75C1C" w:rsidRPr="00D45FDE" w:rsidRDefault="00F75C1C" w:rsidP="0084164C">
      <w:pPr>
        <w:pStyle w:val="Heading2"/>
        <w:numPr>
          <w:ilvl w:val="1"/>
          <w:numId w:val="7"/>
        </w:numPr>
        <w:ind w:left="0" w:firstLine="0"/>
      </w:pPr>
      <w:bookmarkStart w:id="16" w:name="_Toc431986836"/>
      <w:bookmarkStart w:id="17" w:name="_Toc99543239"/>
      <w:bookmarkStart w:id="18" w:name="_Toc99543289"/>
      <w:r w:rsidRPr="00D45FDE">
        <w:t>Plan</w:t>
      </w:r>
      <w:bookmarkEnd w:id="16"/>
      <w:bookmarkEnd w:id="17"/>
      <w:bookmarkEnd w:id="18"/>
    </w:p>
    <w:p w14:paraId="37218697" w14:textId="77777777" w:rsidR="00F75C1C" w:rsidRDefault="00F75C1C" w:rsidP="00F75C1C">
      <w:pPr>
        <w:ind w:left="360"/>
        <w:rPr>
          <w:color w:val="4B5051" w:themeColor="accent5"/>
        </w:rPr>
      </w:pPr>
      <w:r w:rsidRPr="00F75C1C">
        <w:rPr>
          <w:color w:val="4B5051" w:themeColor="accent5"/>
        </w:rPr>
        <w:t>How do we implement the strategy and why?</w:t>
      </w:r>
    </w:p>
    <w:p w14:paraId="30F743CF" w14:textId="77777777" w:rsidR="00F75C1C" w:rsidRPr="00F75C1C" w:rsidRDefault="00F75C1C" w:rsidP="00F75C1C">
      <w:pPr>
        <w:ind w:left="360"/>
        <w:rPr>
          <w:color w:val="4B5051" w:themeColor="accent5"/>
        </w:rPr>
      </w:pPr>
    </w:p>
    <w:p w14:paraId="1C351D28" w14:textId="77777777" w:rsidR="00F75C1C" w:rsidRPr="00F75C1C" w:rsidRDefault="00F75C1C" w:rsidP="00F75C1C">
      <w:pPr>
        <w:ind w:left="360"/>
        <w:rPr>
          <w:color w:val="4B5051" w:themeColor="accent5"/>
        </w:rPr>
      </w:pPr>
      <w:r w:rsidRPr="00F75C1C">
        <w:rPr>
          <w:color w:val="4B5051" w:themeColor="accent5"/>
        </w:rPr>
        <w:t>Who and how will the new contract(s) and supplier(s) be managed on an ongoing basis?</w:t>
      </w:r>
    </w:p>
    <w:p w14:paraId="3CAC5A41" w14:textId="77777777" w:rsidR="00F75C1C" w:rsidRDefault="00F75C1C" w:rsidP="0084164C">
      <w:pPr>
        <w:pStyle w:val="Heading2"/>
        <w:numPr>
          <w:ilvl w:val="1"/>
          <w:numId w:val="7"/>
        </w:numPr>
        <w:ind w:left="0" w:firstLine="0"/>
      </w:pPr>
      <w:bookmarkStart w:id="19" w:name="_Toc431986837"/>
      <w:bookmarkStart w:id="20" w:name="_Toc99543240"/>
      <w:bookmarkStart w:id="21" w:name="_Toc99543290"/>
      <w:r w:rsidRPr="00D45FDE">
        <w:t>Critical dates</w:t>
      </w:r>
      <w:bookmarkEnd w:id="19"/>
      <w:bookmarkEnd w:id="20"/>
      <w:bookmarkEnd w:id="21"/>
    </w:p>
    <w:p w14:paraId="3B0F3778" w14:textId="77777777" w:rsidR="00F75C1C" w:rsidRDefault="00F75C1C" w:rsidP="00F75C1C">
      <w:pPr>
        <w:ind w:left="360"/>
        <w:rPr>
          <w:color w:val="4B5051" w:themeColor="accent5"/>
        </w:rPr>
      </w:pPr>
      <w:r w:rsidRPr="00F75C1C">
        <w:rPr>
          <w:color w:val="4B5051" w:themeColor="accent5"/>
        </w:rPr>
        <w:t>When does any existing arrangement conclude?</w:t>
      </w:r>
    </w:p>
    <w:p w14:paraId="2E8D7964" w14:textId="77777777" w:rsidR="00F75C1C" w:rsidRPr="00F75C1C" w:rsidRDefault="00F75C1C" w:rsidP="00F75C1C">
      <w:pPr>
        <w:ind w:left="360"/>
        <w:rPr>
          <w:color w:val="4B5051" w:themeColor="accent5"/>
        </w:rPr>
      </w:pPr>
    </w:p>
    <w:p w14:paraId="51CFD7DA" w14:textId="77777777" w:rsidR="00F75C1C" w:rsidRPr="00F75C1C" w:rsidRDefault="00F75C1C" w:rsidP="00F75C1C">
      <w:pPr>
        <w:ind w:left="360"/>
        <w:rPr>
          <w:color w:val="4B5051" w:themeColor="accent5"/>
        </w:rPr>
      </w:pPr>
      <w:r w:rsidRPr="00F75C1C">
        <w:rPr>
          <w:color w:val="4B5051" w:themeColor="accent5"/>
        </w:rPr>
        <w:t>When do market documents need to be released?</w:t>
      </w:r>
    </w:p>
    <w:p w14:paraId="5C65A1E7" w14:textId="77777777" w:rsidR="00F75C1C" w:rsidRDefault="00F75C1C" w:rsidP="00F75C1C">
      <w:pPr>
        <w:ind w:left="360"/>
        <w:rPr>
          <w:color w:val="4B5051" w:themeColor="accent5"/>
        </w:rPr>
      </w:pPr>
    </w:p>
    <w:p w14:paraId="2D989732" w14:textId="0476CB65" w:rsidR="00F75C1C" w:rsidRPr="00F75C1C" w:rsidRDefault="00F75C1C" w:rsidP="00F75C1C">
      <w:pPr>
        <w:ind w:left="360"/>
        <w:rPr>
          <w:color w:val="4B5051" w:themeColor="accent5"/>
        </w:rPr>
      </w:pPr>
      <w:r w:rsidRPr="00F75C1C">
        <w:rPr>
          <w:color w:val="4B5051" w:themeColor="accent5"/>
        </w:rPr>
        <w:t>When do we plan to award a contract and put arrangements in place?</w:t>
      </w:r>
    </w:p>
    <w:p w14:paraId="0FA91905" w14:textId="77777777" w:rsidR="00564E58" w:rsidRPr="00564E58" w:rsidRDefault="00564E58" w:rsidP="00564E58">
      <w:pPr>
        <w:rPr>
          <w:color w:val="4B5051" w:themeColor="accent5"/>
        </w:rPr>
      </w:pPr>
    </w:p>
    <w:p w14:paraId="2BC5B0CD" w14:textId="13BE6E98" w:rsidR="0087704A" w:rsidRPr="00611A69" w:rsidRDefault="00EC0669" w:rsidP="00EC0669">
      <w:pPr>
        <w:rPr>
          <w:color w:val="4B5051" w:themeColor="accent5"/>
        </w:rPr>
      </w:pPr>
      <w:r w:rsidRPr="00EC0669">
        <w:rPr>
          <w:color w:val="4B5051" w:themeColor="accent5"/>
        </w:rPr>
        <w:t> </w:t>
      </w:r>
    </w:p>
    <w:p w14:paraId="5A1C7FD6" w14:textId="77777777" w:rsidR="0087704A" w:rsidRPr="00DB7828" w:rsidRDefault="0087704A" w:rsidP="0087704A"/>
    <w:p w14:paraId="12612D01" w14:textId="77777777" w:rsidR="0087704A" w:rsidRPr="00DB7828" w:rsidRDefault="0087704A" w:rsidP="0087704A">
      <w:pPr>
        <w:spacing w:after="200" w:line="276" w:lineRule="auto"/>
      </w:pPr>
    </w:p>
    <w:p w14:paraId="3508474C" w14:textId="77777777" w:rsidR="0087704A" w:rsidRDefault="0087704A" w:rsidP="0087704A">
      <w:pPr>
        <w:rPr>
          <w:rFonts w:eastAsia="Times New Roman" w:cs="Times New Roman"/>
          <w:color w:val="003053" w:themeColor="text2" w:themeShade="BF"/>
          <w:kern w:val="28"/>
          <w:sz w:val="36"/>
          <w:szCs w:val="28"/>
        </w:rPr>
      </w:pPr>
      <w:r>
        <w:br w:type="page"/>
      </w:r>
    </w:p>
    <w:p w14:paraId="56089539" w14:textId="5B65BC9F" w:rsidR="00A33AA0" w:rsidRPr="00611A69" w:rsidRDefault="00A33AA0" w:rsidP="00AB6029">
      <w:pPr>
        <w:pStyle w:val="Heading1"/>
        <w:numPr>
          <w:ilvl w:val="0"/>
          <w:numId w:val="7"/>
        </w:numPr>
        <w:ind w:left="0" w:firstLine="0"/>
        <w:rPr>
          <w:color w:val="00416F" w:themeColor="text2"/>
        </w:rPr>
      </w:pPr>
      <w:bookmarkStart w:id="22" w:name="_Toc99543291"/>
      <w:r>
        <w:rPr>
          <w:color w:val="00416F" w:themeColor="text2"/>
        </w:rPr>
        <w:t>Analysis</w:t>
      </w:r>
      <w:bookmarkEnd w:id="22"/>
    </w:p>
    <w:p w14:paraId="67E1837B" w14:textId="25DF9DEB" w:rsidR="005E3B86" w:rsidRPr="00D45FDE" w:rsidRDefault="005E3B86" w:rsidP="0094172A">
      <w:pPr>
        <w:pStyle w:val="Heading2"/>
        <w:numPr>
          <w:ilvl w:val="1"/>
          <w:numId w:val="7"/>
        </w:numPr>
        <w:ind w:left="0" w:firstLine="0"/>
      </w:pPr>
      <w:bookmarkStart w:id="23" w:name="_Toc99543242"/>
      <w:bookmarkStart w:id="24" w:name="_Toc99543292"/>
      <w:r>
        <w:t>Context</w:t>
      </w:r>
      <w:bookmarkEnd w:id="23"/>
      <w:bookmarkEnd w:id="24"/>
    </w:p>
    <w:p w14:paraId="052CDF60" w14:textId="5F3EDF52" w:rsidR="009D5F7A" w:rsidRPr="00994B00" w:rsidRDefault="009D5F7A" w:rsidP="00994B00">
      <w:pPr>
        <w:ind w:left="360"/>
        <w:rPr>
          <w:color w:val="4B5051" w:themeColor="accent5"/>
        </w:rPr>
      </w:pPr>
      <w:r w:rsidRPr="009D5F7A">
        <w:rPr>
          <w:color w:val="4B5051" w:themeColor="accent5"/>
        </w:rPr>
        <w:t>Provide a clear and concise overview of the project and its background. Briefly describe product/service and specify category/sub</w:t>
      </w:r>
      <w:r w:rsidR="000710B8">
        <w:rPr>
          <w:color w:val="4B5051" w:themeColor="accent5"/>
        </w:rPr>
        <w:t>-</w:t>
      </w:r>
      <w:r w:rsidRPr="009D5F7A">
        <w:rPr>
          <w:color w:val="4B5051" w:themeColor="accent5"/>
        </w:rPr>
        <w:t>categories</w:t>
      </w:r>
      <w:r w:rsidRPr="00994B00">
        <w:rPr>
          <w:color w:val="4B5051" w:themeColor="accent5"/>
        </w:rPr>
        <w:t>.</w:t>
      </w:r>
    </w:p>
    <w:p w14:paraId="6260B77D" w14:textId="77777777" w:rsidR="009F106B" w:rsidRDefault="009F106B" w:rsidP="0094172A">
      <w:pPr>
        <w:pStyle w:val="Heading2"/>
        <w:numPr>
          <w:ilvl w:val="1"/>
          <w:numId w:val="7"/>
        </w:numPr>
        <w:ind w:left="0" w:firstLine="0"/>
      </w:pPr>
      <w:bookmarkStart w:id="25" w:name="_Toc431986840"/>
      <w:bookmarkStart w:id="26" w:name="_Toc99543243"/>
      <w:bookmarkStart w:id="27" w:name="_Toc99543293"/>
      <w:r w:rsidRPr="00D45FDE">
        <w:t xml:space="preserve">Business </w:t>
      </w:r>
      <w:r>
        <w:t>N</w:t>
      </w:r>
      <w:r w:rsidRPr="00D45FDE">
        <w:t>eeds</w:t>
      </w:r>
      <w:bookmarkEnd w:id="25"/>
      <w:r>
        <w:t xml:space="preserve"> – Current State and Target State</w:t>
      </w:r>
      <w:bookmarkEnd w:id="26"/>
      <w:bookmarkEnd w:id="27"/>
    </w:p>
    <w:p w14:paraId="336C3185" w14:textId="77777777" w:rsidR="009F106B" w:rsidRPr="009F106B" w:rsidRDefault="009F106B" w:rsidP="00994B00">
      <w:pPr>
        <w:ind w:left="360"/>
        <w:rPr>
          <w:color w:val="4B5051" w:themeColor="accent5"/>
        </w:rPr>
      </w:pPr>
      <w:r w:rsidRPr="009F106B">
        <w:rPr>
          <w:color w:val="4B5051" w:themeColor="accent5"/>
        </w:rPr>
        <w:t>Against each sub-section below, document the current state, describe the target future state and key gaps to be addressed.  A table may help to summarise all for example:</w:t>
      </w:r>
    </w:p>
    <w:tbl>
      <w:tblPr>
        <w:tblStyle w:val="TableGrid"/>
        <w:tblW w:w="0" w:type="auto"/>
        <w:tblInd w:w="794" w:type="dxa"/>
        <w:tblLook w:val="04A0" w:firstRow="1" w:lastRow="0" w:firstColumn="1" w:lastColumn="0" w:noHBand="0" w:noVBand="1"/>
      </w:tblPr>
      <w:tblGrid>
        <w:gridCol w:w="2210"/>
        <w:gridCol w:w="2211"/>
        <w:gridCol w:w="2196"/>
        <w:gridCol w:w="2217"/>
      </w:tblGrid>
      <w:tr w:rsidR="009F106B" w14:paraId="31320AB7" w14:textId="77777777" w:rsidTr="001A5925">
        <w:trPr>
          <w:trHeight w:val="372"/>
        </w:trPr>
        <w:tc>
          <w:tcPr>
            <w:tcW w:w="2407" w:type="dxa"/>
            <w:vAlign w:val="center"/>
          </w:tcPr>
          <w:p w14:paraId="58B47F80" w14:textId="77777777" w:rsidR="009F106B" w:rsidRPr="000D1AE2" w:rsidRDefault="009F106B" w:rsidP="009F106B">
            <w:pPr>
              <w:pStyle w:val="DFSIBodyText"/>
              <w:ind w:left="0"/>
              <w:jc w:val="center"/>
              <w:rPr>
                <w:b/>
                <w:bCs/>
              </w:rPr>
            </w:pPr>
            <w:r w:rsidRPr="000D1AE2">
              <w:rPr>
                <w:b/>
                <w:bCs/>
              </w:rPr>
              <w:t>Section name</w:t>
            </w:r>
          </w:p>
        </w:tc>
        <w:tc>
          <w:tcPr>
            <w:tcW w:w="2407" w:type="dxa"/>
            <w:vAlign w:val="center"/>
          </w:tcPr>
          <w:p w14:paraId="1F8C3695" w14:textId="77777777" w:rsidR="009F106B" w:rsidRPr="000D1AE2" w:rsidRDefault="009F106B" w:rsidP="009F106B">
            <w:pPr>
              <w:pStyle w:val="DFSIBodyText"/>
              <w:ind w:left="0"/>
              <w:jc w:val="center"/>
              <w:rPr>
                <w:b/>
                <w:bCs/>
              </w:rPr>
            </w:pPr>
            <w:r w:rsidRPr="000D1AE2">
              <w:rPr>
                <w:b/>
                <w:bCs/>
              </w:rPr>
              <w:t>Current State</w:t>
            </w:r>
          </w:p>
        </w:tc>
        <w:tc>
          <w:tcPr>
            <w:tcW w:w="2407" w:type="dxa"/>
            <w:vAlign w:val="center"/>
          </w:tcPr>
          <w:p w14:paraId="6116A6E0" w14:textId="77777777" w:rsidR="009F106B" w:rsidRPr="000D1AE2" w:rsidRDefault="009F106B" w:rsidP="009F106B">
            <w:pPr>
              <w:pStyle w:val="DFSIBodyText"/>
              <w:ind w:left="0"/>
              <w:jc w:val="center"/>
              <w:rPr>
                <w:b/>
                <w:bCs/>
              </w:rPr>
            </w:pPr>
            <w:r w:rsidRPr="000D1AE2">
              <w:rPr>
                <w:b/>
                <w:bCs/>
              </w:rPr>
              <w:t>Target State</w:t>
            </w:r>
          </w:p>
        </w:tc>
        <w:tc>
          <w:tcPr>
            <w:tcW w:w="2407" w:type="dxa"/>
            <w:vAlign w:val="center"/>
          </w:tcPr>
          <w:p w14:paraId="3D0CDAC8" w14:textId="77777777" w:rsidR="009F106B" w:rsidRPr="000D1AE2" w:rsidRDefault="009F106B" w:rsidP="009F106B">
            <w:pPr>
              <w:pStyle w:val="DFSIBodyText"/>
              <w:ind w:left="0"/>
              <w:jc w:val="center"/>
              <w:rPr>
                <w:b/>
                <w:bCs/>
              </w:rPr>
            </w:pPr>
            <w:r w:rsidRPr="000D1AE2">
              <w:rPr>
                <w:b/>
                <w:bCs/>
              </w:rPr>
              <w:t>Priority gaps to address and how</w:t>
            </w:r>
          </w:p>
        </w:tc>
      </w:tr>
      <w:tr w:rsidR="009F106B" w14:paraId="6A73F3AF" w14:textId="77777777" w:rsidTr="00DB7ECD">
        <w:tc>
          <w:tcPr>
            <w:tcW w:w="2407" w:type="dxa"/>
          </w:tcPr>
          <w:p w14:paraId="67D1E313" w14:textId="77777777" w:rsidR="009F106B" w:rsidRDefault="009F106B" w:rsidP="00DB7ECD">
            <w:pPr>
              <w:pStyle w:val="DFSIBodyText"/>
              <w:ind w:left="0"/>
            </w:pPr>
          </w:p>
        </w:tc>
        <w:tc>
          <w:tcPr>
            <w:tcW w:w="2407" w:type="dxa"/>
          </w:tcPr>
          <w:p w14:paraId="7A012C83" w14:textId="77777777" w:rsidR="009F106B" w:rsidRDefault="009F106B" w:rsidP="00DB7ECD">
            <w:pPr>
              <w:pStyle w:val="DFSIBodyText"/>
              <w:ind w:left="0"/>
            </w:pPr>
          </w:p>
        </w:tc>
        <w:tc>
          <w:tcPr>
            <w:tcW w:w="2407" w:type="dxa"/>
          </w:tcPr>
          <w:p w14:paraId="1A158AEA" w14:textId="77777777" w:rsidR="009F106B" w:rsidRDefault="009F106B" w:rsidP="00DB7ECD">
            <w:pPr>
              <w:pStyle w:val="DFSIBodyText"/>
              <w:ind w:left="0"/>
            </w:pPr>
          </w:p>
        </w:tc>
        <w:tc>
          <w:tcPr>
            <w:tcW w:w="2407" w:type="dxa"/>
          </w:tcPr>
          <w:p w14:paraId="477EE715" w14:textId="77777777" w:rsidR="009F106B" w:rsidRDefault="009F106B" w:rsidP="00DB7ECD">
            <w:pPr>
              <w:pStyle w:val="DFSIBodyText"/>
              <w:ind w:left="0"/>
            </w:pPr>
          </w:p>
        </w:tc>
      </w:tr>
    </w:tbl>
    <w:p w14:paraId="703118E2" w14:textId="77777777" w:rsidR="009F106B" w:rsidRPr="00D45FDE" w:rsidRDefault="009F106B" w:rsidP="0094172A">
      <w:pPr>
        <w:pStyle w:val="Heading3"/>
        <w:numPr>
          <w:ilvl w:val="2"/>
          <w:numId w:val="7"/>
        </w:numPr>
        <w:ind w:left="0" w:firstLine="0"/>
      </w:pPr>
      <w:bookmarkStart w:id="28" w:name="_Toc99543244"/>
      <w:bookmarkStart w:id="29" w:name="_Toc99543294"/>
      <w:bookmarkStart w:id="30" w:name="_Toc431382523"/>
      <w:bookmarkStart w:id="31" w:name="_Toc431986841"/>
      <w:r>
        <w:t>Transactional baseline</w:t>
      </w:r>
      <w:bookmarkEnd w:id="28"/>
      <w:bookmarkEnd w:id="29"/>
    </w:p>
    <w:p w14:paraId="26947D0E" w14:textId="77777777" w:rsidR="009F106B" w:rsidRPr="0078139A" w:rsidRDefault="009F106B" w:rsidP="00994B00">
      <w:pPr>
        <w:ind w:left="360"/>
        <w:rPr>
          <w:color w:val="4B5051" w:themeColor="accent5"/>
        </w:rPr>
      </w:pPr>
      <w:r w:rsidRPr="0078139A">
        <w:rPr>
          <w:color w:val="4B5051" w:themeColor="accent5"/>
        </w:rPr>
        <w:t>Summarise a comprehensive and clear transactional baseline for the current state in terms of total cost of ownership, usage volumes and other relevant metrics for the products and/or services to be procured. Include:</w:t>
      </w:r>
    </w:p>
    <w:p w14:paraId="298E4BBE" w14:textId="77777777" w:rsidR="009F106B" w:rsidRPr="0078139A" w:rsidRDefault="009F106B" w:rsidP="002D5AAB">
      <w:pPr>
        <w:pStyle w:val="ListParagraph"/>
        <w:numPr>
          <w:ilvl w:val="0"/>
          <w:numId w:val="3"/>
        </w:numPr>
        <w:rPr>
          <w:color w:val="4B5051" w:themeColor="accent5"/>
        </w:rPr>
      </w:pPr>
      <w:r w:rsidRPr="0078139A">
        <w:rPr>
          <w:color w:val="4B5051" w:themeColor="accent5"/>
        </w:rPr>
        <w:t>High-level 3-year spend baseline to demonstrate growth/decline trend</w:t>
      </w:r>
    </w:p>
    <w:p w14:paraId="52FC80B4" w14:textId="77777777" w:rsidR="009F106B" w:rsidRDefault="009F106B" w:rsidP="002D5AAB">
      <w:pPr>
        <w:pStyle w:val="ListParagraph"/>
        <w:numPr>
          <w:ilvl w:val="0"/>
          <w:numId w:val="3"/>
        </w:numPr>
        <w:rPr>
          <w:color w:val="4B5051" w:themeColor="accent5"/>
        </w:rPr>
      </w:pPr>
      <w:r w:rsidRPr="0078139A">
        <w:rPr>
          <w:color w:val="4B5051" w:themeColor="accent5"/>
        </w:rPr>
        <w:t>Transactional, detailed 12-month baseline in terms of spend and volumes, broken down by supplier, agency business unit, and key product and/or service categories</w:t>
      </w:r>
    </w:p>
    <w:p w14:paraId="5046097A" w14:textId="77777777" w:rsidR="00636FEE" w:rsidRDefault="00636FEE" w:rsidP="00636FEE">
      <w:pPr>
        <w:rPr>
          <w:color w:val="4B5051" w:themeColor="accent5"/>
        </w:rPr>
      </w:pPr>
    </w:p>
    <w:p w14:paraId="78606A24" w14:textId="68AFFD3A" w:rsidR="00636FEE" w:rsidRPr="00636FEE" w:rsidRDefault="00636FEE" w:rsidP="00296498">
      <w:pPr>
        <w:ind w:left="340"/>
        <w:rPr>
          <w:color w:val="4B5051" w:themeColor="accent5"/>
        </w:rPr>
      </w:pPr>
      <w:r>
        <w:rPr>
          <w:color w:val="4B5051" w:themeColor="accent5"/>
        </w:rPr>
        <w:t xml:space="preserve">It is recommended </w:t>
      </w:r>
      <w:r w:rsidR="00077959">
        <w:rPr>
          <w:color w:val="4B5051" w:themeColor="accent5"/>
        </w:rPr>
        <w:t xml:space="preserve">to use graphs </w:t>
      </w:r>
      <w:r w:rsidR="00D928DC">
        <w:rPr>
          <w:color w:val="4B5051" w:themeColor="accent5"/>
        </w:rPr>
        <w:t>(</w:t>
      </w:r>
      <w:proofErr w:type="gramStart"/>
      <w:r w:rsidR="00D928DC">
        <w:rPr>
          <w:color w:val="4B5051" w:themeColor="accent5"/>
        </w:rPr>
        <w:t>e.g.</w:t>
      </w:r>
      <w:proofErr w:type="gramEnd"/>
      <w:r w:rsidR="00D928DC">
        <w:rPr>
          <w:color w:val="4B5051" w:themeColor="accent5"/>
        </w:rPr>
        <w:t xml:space="preserve"> stacked bar charts, waterfall charts etc.) </w:t>
      </w:r>
      <w:r w:rsidR="002C779D">
        <w:rPr>
          <w:color w:val="4B5051" w:themeColor="accent5"/>
        </w:rPr>
        <w:t xml:space="preserve">to make </w:t>
      </w:r>
      <w:r w:rsidR="00296498">
        <w:rPr>
          <w:color w:val="4B5051" w:themeColor="accent5"/>
        </w:rPr>
        <w:t xml:space="preserve">volumetrics and </w:t>
      </w:r>
      <w:r w:rsidR="002C779D">
        <w:rPr>
          <w:color w:val="4B5051" w:themeColor="accent5"/>
        </w:rPr>
        <w:t>data trends easy to interpret</w:t>
      </w:r>
      <w:r w:rsidR="00296498">
        <w:rPr>
          <w:color w:val="4B5051" w:themeColor="accent5"/>
        </w:rPr>
        <w:t xml:space="preserve"> and digest.</w:t>
      </w:r>
    </w:p>
    <w:p w14:paraId="3BE25A93" w14:textId="77777777" w:rsidR="009F106B" w:rsidRPr="00D45FDE" w:rsidRDefault="009F106B" w:rsidP="0094172A">
      <w:pPr>
        <w:pStyle w:val="Heading3"/>
        <w:numPr>
          <w:ilvl w:val="2"/>
          <w:numId w:val="7"/>
        </w:numPr>
        <w:ind w:left="0" w:firstLine="0"/>
      </w:pPr>
      <w:bookmarkStart w:id="32" w:name="_Toc99543245"/>
      <w:bookmarkStart w:id="33" w:name="_Toc99543295"/>
      <w:r>
        <w:t>Objectives</w:t>
      </w:r>
      <w:bookmarkEnd w:id="30"/>
      <w:bookmarkEnd w:id="31"/>
      <w:bookmarkEnd w:id="32"/>
      <w:bookmarkEnd w:id="33"/>
    </w:p>
    <w:p w14:paraId="6C346550" w14:textId="77777777" w:rsidR="00994B00" w:rsidRDefault="009F106B" w:rsidP="00994B00">
      <w:pPr>
        <w:ind w:left="360"/>
        <w:rPr>
          <w:color w:val="4B5051" w:themeColor="accent5"/>
        </w:rPr>
      </w:pPr>
      <w:r w:rsidRPr="0078139A">
        <w:rPr>
          <w:color w:val="4B5051" w:themeColor="accent5"/>
        </w:rPr>
        <w:t xml:space="preserve">Summarise the future state </w:t>
      </w:r>
      <w:r w:rsidRPr="00994B00">
        <w:rPr>
          <w:color w:val="4B5051" w:themeColor="accent5"/>
        </w:rPr>
        <w:t>(Desired Outcomes Statement)</w:t>
      </w:r>
      <w:r w:rsidRPr="0078139A">
        <w:rPr>
          <w:color w:val="4B5051" w:themeColor="accent5"/>
        </w:rPr>
        <w:t xml:space="preserve"> in terms of total cost of ownership (including implementation and transitioning costs), relevant cost drivers, usage volumes and other relevant metrics. Where data is not available, address how missing insights will be gathered through the sourcing process. </w:t>
      </w:r>
    </w:p>
    <w:p w14:paraId="2370C64A" w14:textId="77777777" w:rsidR="00994B00" w:rsidRDefault="00994B00" w:rsidP="00994B00">
      <w:pPr>
        <w:ind w:left="360"/>
        <w:rPr>
          <w:color w:val="4B5051" w:themeColor="accent5"/>
        </w:rPr>
      </w:pPr>
    </w:p>
    <w:p w14:paraId="68F3FE7B" w14:textId="311F93AB" w:rsidR="009F106B" w:rsidRDefault="009F106B" w:rsidP="00994B00">
      <w:pPr>
        <w:ind w:left="360"/>
        <w:rPr>
          <w:color w:val="4B5051" w:themeColor="accent5"/>
        </w:rPr>
      </w:pPr>
      <w:r w:rsidRPr="0078139A">
        <w:rPr>
          <w:color w:val="4B5051" w:themeColor="accent5"/>
        </w:rPr>
        <w:t xml:space="preserve">The summary </w:t>
      </w:r>
      <w:r w:rsidRPr="00994B00">
        <w:rPr>
          <w:color w:val="4B5051" w:themeColor="accent5"/>
        </w:rPr>
        <w:t>can</w:t>
      </w:r>
      <w:r w:rsidRPr="0078139A">
        <w:rPr>
          <w:color w:val="4B5051" w:themeColor="accent5"/>
        </w:rPr>
        <w:t xml:space="preserve"> be structured around the PRACTISE methodology which covers:</w:t>
      </w:r>
    </w:p>
    <w:p w14:paraId="4B298AF2" w14:textId="77777777" w:rsidR="00994B00" w:rsidRPr="0078139A" w:rsidRDefault="00994B00" w:rsidP="00994B00">
      <w:pPr>
        <w:ind w:left="360"/>
        <w:rPr>
          <w:color w:val="4B5051" w:themeColor="accent5"/>
        </w:rPr>
      </w:pPr>
    </w:p>
    <w:p w14:paraId="7376A7B2" w14:textId="77777777" w:rsidR="009F106B" w:rsidRPr="00CB4FD1" w:rsidRDefault="009F106B" w:rsidP="002D5AAB">
      <w:pPr>
        <w:pStyle w:val="ListParagraph"/>
        <w:numPr>
          <w:ilvl w:val="0"/>
          <w:numId w:val="3"/>
        </w:numPr>
        <w:rPr>
          <w:color w:val="4B5051" w:themeColor="accent5"/>
        </w:rPr>
      </w:pPr>
      <w:r w:rsidRPr="00CB4FD1">
        <w:rPr>
          <w:color w:val="4B5051" w:themeColor="accent5"/>
        </w:rPr>
        <w:t>performance (quality standards, time-based performance)</w:t>
      </w:r>
    </w:p>
    <w:p w14:paraId="2A0C50E6" w14:textId="77777777" w:rsidR="009F106B" w:rsidRPr="00CB4FD1" w:rsidRDefault="009F106B" w:rsidP="002D5AAB">
      <w:pPr>
        <w:pStyle w:val="ListParagraph"/>
        <w:numPr>
          <w:ilvl w:val="0"/>
          <w:numId w:val="3"/>
        </w:numPr>
        <w:rPr>
          <w:color w:val="4B5051" w:themeColor="accent5"/>
        </w:rPr>
      </w:pPr>
      <w:r w:rsidRPr="00CB4FD1">
        <w:rPr>
          <w:color w:val="4B5051" w:themeColor="accent5"/>
        </w:rPr>
        <w:t>relationship (integration, culture)</w:t>
      </w:r>
    </w:p>
    <w:p w14:paraId="35885D80" w14:textId="77777777" w:rsidR="009F106B" w:rsidRPr="00CB4FD1" w:rsidRDefault="009F106B" w:rsidP="002D5AAB">
      <w:pPr>
        <w:pStyle w:val="ListParagraph"/>
        <w:numPr>
          <w:ilvl w:val="0"/>
          <w:numId w:val="3"/>
        </w:numPr>
        <w:rPr>
          <w:color w:val="4B5051" w:themeColor="accent5"/>
        </w:rPr>
      </w:pPr>
      <w:r w:rsidRPr="00CB4FD1">
        <w:rPr>
          <w:color w:val="4B5051" w:themeColor="accent5"/>
        </w:rPr>
        <w:t>amount (quantity, variability/potential growth)</w:t>
      </w:r>
    </w:p>
    <w:p w14:paraId="4B77B816" w14:textId="77777777" w:rsidR="009F106B" w:rsidRPr="00CB4FD1" w:rsidRDefault="009F106B" w:rsidP="002D5AAB">
      <w:pPr>
        <w:pStyle w:val="ListParagraph"/>
        <w:numPr>
          <w:ilvl w:val="0"/>
          <w:numId w:val="3"/>
        </w:numPr>
        <w:rPr>
          <w:color w:val="4B5051" w:themeColor="accent5"/>
        </w:rPr>
      </w:pPr>
      <w:r w:rsidRPr="00CB4FD1">
        <w:rPr>
          <w:color w:val="4B5051" w:themeColor="accent5"/>
        </w:rPr>
        <w:t>cost (total cost of ownership)</w:t>
      </w:r>
    </w:p>
    <w:p w14:paraId="4ADE13DC" w14:textId="77777777" w:rsidR="009F106B" w:rsidRPr="00CB4FD1" w:rsidRDefault="009F106B" w:rsidP="002D5AAB">
      <w:pPr>
        <w:pStyle w:val="ListParagraph"/>
        <w:numPr>
          <w:ilvl w:val="0"/>
          <w:numId w:val="3"/>
        </w:numPr>
        <w:rPr>
          <w:color w:val="4B5051" w:themeColor="accent5"/>
        </w:rPr>
      </w:pPr>
      <w:r w:rsidRPr="00CB4FD1">
        <w:rPr>
          <w:color w:val="4B5051" w:themeColor="accent5"/>
        </w:rPr>
        <w:t>technology (standard, system integration)</w:t>
      </w:r>
    </w:p>
    <w:p w14:paraId="44ACC007" w14:textId="77777777" w:rsidR="009F106B" w:rsidRPr="00CB4FD1" w:rsidRDefault="009F106B" w:rsidP="002D5AAB">
      <w:pPr>
        <w:pStyle w:val="ListParagraph"/>
        <w:numPr>
          <w:ilvl w:val="0"/>
          <w:numId w:val="3"/>
        </w:numPr>
        <w:rPr>
          <w:color w:val="4B5051" w:themeColor="accent5"/>
        </w:rPr>
      </w:pPr>
      <w:r w:rsidRPr="00CB4FD1">
        <w:rPr>
          <w:color w:val="4B5051" w:themeColor="accent5"/>
        </w:rPr>
        <w:t>innovation (supplier contribution to us, supplier innovation)</w:t>
      </w:r>
    </w:p>
    <w:p w14:paraId="324FB5F8" w14:textId="77777777" w:rsidR="009F106B" w:rsidRPr="00CB4FD1" w:rsidRDefault="009F106B" w:rsidP="002D5AAB">
      <w:pPr>
        <w:pStyle w:val="ListParagraph"/>
        <w:numPr>
          <w:ilvl w:val="0"/>
          <w:numId w:val="3"/>
        </w:numPr>
        <w:rPr>
          <w:color w:val="4B5051" w:themeColor="accent5"/>
        </w:rPr>
      </w:pPr>
      <w:r w:rsidRPr="00CB4FD1">
        <w:rPr>
          <w:color w:val="4B5051" w:themeColor="accent5"/>
        </w:rPr>
        <w:t>service (account management, information management)</w:t>
      </w:r>
    </w:p>
    <w:p w14:paraId="3704B460" w14:textId="77777777" w:rsidR="009F106B" w:rsidRPr="00CB4FD1" w:rsidRDefault="009F106B" w:rsidP="002D5AAB">
      <w:pPr>
        <w:pStyle w:val="ListParagraph"/>
        <w:numPr>
          <w:ilvl w:val="0"/>
          <w:numId w:val="3"/>
        </w:numPr>
        <w:rPr>
          <w:color w:val="4B5051" w:themeColor="accent5"/>
        </w:rPr>
      </w:pPr>
      <w:r w:rsidRPr="00CB4FD1">
        <w:rPr>
          <w:color w:val="4B5051" w:themeColor="accent5"/>
        </w:rPr>
        <w:t>environmental and social sustainability (environment, labour issues and WHS, Aboriginal businesses, disability enterprises, SMEs).</w:t>
      </w:r>
    </w:p>
    <w:p w14:paraId="4A889314" w14:textId="77777777" w:rsidR="009F106B" w:rsidRPr="00D45FDE" w:rsidRDefault="009F106B" w:rsidP="0094172A">
      <w:pPr>
        <w:pStyle w:val="Heading3"/>
        <w:numPr>
          <w:ilvl w:val="2"/>
          <w:numId w:val="7"/>
        </w:numPr>
        <w:ind w:left="0" w:firstLine="0"/>
      </w:pPr>
      <w:bookmarkStart w:id="34" w:name="_Toc99543246"/>
      <w:bookmarkStart w:id="35" w:name="_Toc99543296"/>
      <w:r>
        <w:t>Stakeholders</w:t>
      </w:r>
      <w:bookmarkEnd w:id="34"/>
      <w:bookmarkEnd w:id="35"/>
    </w:p>
    <w:p w14:paraId="747F35B0" w14:textId="77777777" w:rsidR="009F106B" w:rsidRDefault="009F106B" w:rsidP="00994B00">
      <w:pPr>
        <w:ind w:left="360"/>
        <w:rPr>
          <w:color w:val="4B5051" w:themeColor="accent5"/>
        </w:rPr>
      </w:pPr>
      <w:r w:rsidRPr="00226437">
        <w:rPr>
          <w:color w:val="4B5051" w:themeColor="accent5"/>
        </w:rPr>
        <w:t xml:space="preserve">Summarise </w:t>
      </w:r>
      <w:r w:rsidRPr="00994B00">
        <w:rPr>
          <w:color w:val="4B5051" w:themeColor="accent5"/>
        </w:rPr>
        <w:t>Stakeholder Analysis</w:t>
      </w:r>
      <w:r w:rsidRPr="00226437">
        <w:rPr>
          <w:color w:val="4B5051" w:themeColor="accent5"/>
        </w:rPr>
        <w:t xml:space="preserve"> and include completed template in the appendix if needed. The summary should include:</w:t>
      </w:r>
    </w:p>
    <w:p w14:paraId="099FEB09" w14:textId="77777777" w:rsidR="00994B00" w:rsidRPr="00226437" w:rsidRDefault="00994B00" w:rsidP="00994B00">
      <w:pPr>
        <w:ind w:left="360"/>
        <w:rPr>
          <w:color w:val="4B5051" w:themeColor="accent5"/>
        </w:rPr>
      </w:pPr>
    </w:p>
    <w:p w14:paraId="4F3B8F75" w14:textId="77777777" w:rsidR="009F106B" w:rsidRPr="00226437" w:rsidRDefault="009F106B" w:rsidP="002D5AAB">
      <w:pPr>
        <w:pStyle w:val="ListParagraph"/>
        <w:numPr>
          <w:ilvl w:val="0"/>
          <w:numId w:val="3"/>
        </w:numPr>
        <w:rPr>
          <w:color w:val="4B5051" w:themeColor="accent5"/>
        </w:rPr>
      </w:pPr>
      <w:r w:rsidRPr="00226437">
        <w:rPr>
          <w:color w:val="4B5051" w:themeColor="accent5"/>
        </w:rPr>
        <w:t>the key stakeholders (clients, business units affected)</w:t>
      </w:r>
    </w:p>
    <w:p w14:paraId="3AFB5259" w14:textId="77777777" w:rsidR="009F106B" w:rsidRPr="00226437" w:rsidRDefault="009F106B" w:rsidP="002D5AAB">
      <w:pPr>
        <w:pStyle w:val="ListParagraph"/>
        <w:numPr>
          <w:ilvl w:val="0"/>
          <w:numId w:val="3"/>
        </w:numPr>
        <w:rPr>
          <w:color w:val="4B5051" w:themeColor="accent5"/>
        </w:rPr>
      </w:pPr>
      <w:r w:rsidRPr="00226437">
        <w:rPr>
          <w:color w:val="4B5051" w:themeColor="accent5"/>
        </w:rPr>
        <w:t>a RACI</w:t>
      </w:r>
    </w:p>
    <w:p w14:paraId="5692E7D0" w14:textId="77777777" w:rsidR="009F106B" w:rsidRPr="00226437" w:rsidRDefault="009F106B" w:rsidP="002D5AAB">
      <w:pPr>
        <w:pStyle w:val="ListParagraph"/>
        <w:numPr>
          <w:ilvl w:val="0"/>
          <w:numId w:val="3"/>
        </w:numPr>
        <w:rPr>
          <w:color w:val="4B5051" w:themeColor="accent5"/>
        </w:rPr>
      </w:pPr>
      <w:r w:rsidRPr="00226437">
        <w:rPr>
          <w:color w:val="4B5051" w:themeColor="accent5"/>
        </w:rPr>
        <w:t>the level of support of the project</w:t>
      </w:r>
    </w:p>
    <w:p w14:paraId="5CD3FB57" w14:textId="77777777" w:rsidR="009F106B" w:rsidRPr="00226437" w:rsidRDefault="009F106B" w:rsidP="002D5AAB">
      <w:pPr>
        <w:pStyle w:val="ListParagraph"/>
        <w:numPr>
          <w:ilvl w:val="0"/>
          <w:numId w:val="3"/>
        </w:numPr>
        <w:rPr>
          <w:color w:val="4B5051" w:themeColor="accent5"/>
        </w:rPr>
      </w:pPr>
      <w:r w:rsidRPr="00226437">
        <w:rPr>
          <w:color w:val="4B5051" w:themeColor="accent5"/>
        </w:rPr>
        <w:t>any constraints and sensitive issues.</w:t>
      </w:r>
    </w:p>
    <w:p w14:paraId="4B5E1E35" w14:textId="77777777" w:rsidR="009F106B" w:rsidRPr="00D45FDE" w:rsidRDefault="009F106B" w:rsidP="0094172A">
      <w:pPr>
        <w:pStyle w:val="Heading3"/>
        <w:numPr>
          <w:ilvl w:val="2"/>
          <w:numId w:val="7"/>
        </w:numPr>
        <w:ind w:left="0" w:firstLine="0"/>
      </w:pPr>
      <w:bookmarkStart w:id="36" w:name="_Toc99543247"/>
      <w:bookmarkStart w:id="37" w:name="_Toc99543297"/>
      <w:r>
        <w:t>Cost drivers and commercial model</w:t>
      </w:r>
      <w:bookmarkEnd w:id="36"/>
      <w:bookmarkEnd w:id="37"/>
    </w:p>
    <w:p w14:paraId="74B9BCC7" w14:textId="77777777" w:rsidR="009F106B" w:rsidRDefault="009F106B" w:rsidP="00994B00">
      <w:pPr>
        <w:ind w:left="360"/>
        <w:rPr>
          <w:color w:val="4B5051" w:themeColor="accent5"/>
        </w:rPr>
      </w:pPr>
      <w:r w:rsidRPr="007A3241">
        <w:rPr>
          <w:color w:val="4B5051" w:themeColor="accent5"/>
        </w:rPr>
        <w:t xml:space="preserve">Assess: </w:t>
      </w:r>
    </w:p>
    <w:p w14:paraId="7D26E5C1" w14:textId="77777777" w:rsidR="00994B00" w:rsidRPr="007A3241" w:rsidRDefault="00994B00" w:rsidP="00994B00">
      <w:pPr>
        <w:ind w:left="360"/>
        <w:rPr>
          <w:color w:val="4B5051" w:themeColor="accent5"/>
        </w:rPr>
      </w:pPr>
    </w:p>
    <w:p w14:paraId="148C2338" w14:textId="77777777" w:rsidR="009F106B" w:rsidRPr="007A3241" w:rsidRDefault="009F106B" w:rsidP="002D5AAB">
      <w:pPr>
        <w:pStyle w:val="ListParagraph"/>
        <w:numPr>
          <w:ilvl w:val="0"/>
          <w:numId w:val="3"/>
        </w:numPr>
        <w:rPr>
          <w:color w:val="4B5051" w:themeColor="accent5"/>
        </w:rPr>
      </w:pPr>
      <w:r w:rsidRPr="007A3241">
        <w:rPr>
          <w:color w:val="4B5051" w:themeColor="accent5"/>
        </w:rPr>
        <w:t>Key cost drivers and to what extent they can be influenced through sourcing and/or demand management</w:t>
      </w:r>
    </w:p>
    <w:p w14:paraId="5F2FD7CF" w14:textId="398B1140" w:rsidR="009F106B" w:rsidRDefault="009F106B" w:rsidP="002D5AAB">
      <w:pPr>
        <w:pStyle w:val="ListParagraph"/>
        <w:numPr>
          <w:ilvl w:val="0"/>
          <w:numId w:val="3"/>
        </w:numPr>
        <w:rPr>
          <w:color w:val="4B5051" w:themeColor="accent5"/>
        </w:rPr>
      </w:pPr>
      <w:r w:rsidRPr="007A3241">
        <w:rPr>
          <w:color w:val="4B5051" w:themeColor="accent5"/>
        </w:rPr>
        <w:t xml:space="preserve">Commercial model, including existing </w:t>
      </w:r>
      <w:proofErr w:type="spellStart"/>
      <w:r w:rsidRPr="007A3241">
        <w:rPr>
          <w:color w:val="4B5051" w:themeColor="accent5"/>
        </w:rPr>
        <w:t>ratecard</w:t>
      </w:r>
      <w:proofErr w:type="spellEnd"/>
      <w:r w:rsidRPr="007A3241">
        <w:rPr>
          <w:color w:val="4B5051" w:themeColor="accent5"/>
        </w:rPr>
        <w:t>(s) for products and/or services to be sourced and comparison between suppliers if possible</w:t>
      </w:r>
    </w:p>
    <w:p w14:paraId="4403B507" w14:textId="77777777" w:rsidR="006A16C3" w:rsidRDefault="006A16C3" w:rsidP="006A16C3">
      <w:pPr>
        <w:rPr>
          <w:color w:val="4B5051" w:themeColor="accent5"/>
        </w:rPr>
      </w:pPr>
    </w:p>
    <w:p w14:paraId="6D544439" w14:textId="249BFEDD" w:rsidR="006A16C3" w:rsidRPr="00636FEE" w:rsidRDefault="006A16C3" w:rsidP="006A16C3">
      <w:pPr>
        <w:ind w:left="340"/>
        <w:rPr>
          <w:color w:val="4B5051" w:themeColor="accent5"/>
        </w:rPr>
      </w:pPr>
      <w:r>
        <w:rPr>
          <w:color w:val="4B5051" w:themeColor="accent5"/>
        </w:rPr>
        <w:t>It is recommended to use visual flowcharts and/or graphs (</w:t>
      </w:r>
      <w:proofErr w:type="gramStart"/>
      <w:r>
        <w:rPr>
          <w:color w:val="4B5051" w:themeColor="accent5"/>
        </w:rPr>
        <w:t>e.g.</w:t>
      </w:r>
      <w:proofErr w:type="gramEnd"/>
      <w:r>
        <w:rPr>
          <w:color w:val="4B5051" w:themeColor="accent5"/>
        </w:rPr>
        <w:t xml:space="preserve"> stacked bar charts, waterfall charts etc.) to make volumetrics and data trends easy to interpret and digest.</w:t>
      </w:r>
    </w:p>
    <w:p w14:paraId="37A30230" w14:textId="77777777" w:rsidR="006A16C3" w:rsidRPr="006A16C3" w:rsidRDefault="006A16C3" w:rsidP="006A16C3">
      <w:pPr>
        <w:rPr>
          <w:color w:val="4B5051" w:themeColor="accent5"/>
        </w:rPr>
      </w:pPr>
    </w:p>
    <w:p w14:paraId="49771071" w14:textId="77777777" w:rsidR="009F106B" w:rsidRDefault="009F106B" w:rsidP="0094172A">
      <w:pPr>
        <w:pStyle w:val="Heading3"/>
        <w:numPr>
          <w:ilvl w:val="2"/>
          <w:numId w:val="7"/>
        </w:numPr>
        <w:ind w:left="0" w:firstLine="0"/>
      </w:pPr>
      <w:bookmarkStart w:id="38" w:name="_Toc99543248"/>
      <w:bookmarkStart w:id="39" w:name="_Toc99543298"/>
      <w:r>
        <w:t>Demand management</w:t>
      </w:r>
      <w:bookmarkEnd w:id="38"/>
      <w:bookmarkEnd w:id="39"/>
    </w:p>
    <w:p w14:paraId="77BE9CA2" w14:textId="77777777" w:rsidR="009F106B" w:rsidRDefault="009F106B" w:rsidP="00994B00">
      <w:pPr>
        <w:ind w:left="360"/>
        <w:rPr>
          <w:color w:val="4B5051" w:themeColor="accent5"/>
        </w:rPr>
      </w:pPr>
      <w:r w:rsidRPr="000C7C38">
        <w:rPr>
          <w:color w:val="4B5051" w:themeColor="accent5"/>
        </w:rPr>
        <w:t xml:space="preserve">Explain how the following </w:t>
      </w:r>
      <w:r w:rsidRPr="00994B00">
        <w:rPr>
          <w:color w:val="4B5051" w:themeColor="accent5"/>
        </w:rPr>
        <w:t>demand-related opportunities</w:t>
      </w:r>
      <w:r w:rsidRPr="000C7C38">
        <w:rPr>
          <w:color w:val="4B5051" w:themeColor="accent5"/>
        </w:rPr>
        <w:t xml:space="preserve"> have been reviewed by:</w:t>
      </w:r>
    </w:p>
    <w:p w14:paraId="12A4C9C4" w14:textId="77777777" w:rsidR="00994B00" w:rsidRPr="000C7C38" w:rsidRDefault="00994B00" w:rsidP="00994B00">
      <w:pPr>
        <w:ind w:left="360"/>
        <w:rPr>
          <w:color w:val="4B5051" w:themeColor="accent5"/>
        </w:rPr>
      </w:pPr>
    </w:p>
    <w:p w14:paraId="668BEE08" w14:textId="77777777" w:rsidR="009F106B" w:rsidRPr="000C7C38" w:rsidRDefault="009F106B" w:rsidP="002D5AAB">
      <w:pPr>
        <w:pStyle w:val="ListParagraph"/>
        <w:numPr>
          <w:ilvl w:val="0"/>
          <w:numId w:val="3"/>
        </w:numPr>
        <w:rPr>
          <w:color w:val="4B5051" w:themeColor="accent5"/>
        </w:rPr>
      </w:pPr>
      <w:r w:rsidRPr="000C7C38">
        <w:rPr>
          <w:color w:val="4B5051" w:themeColor="accent5"/>
        </w:rPr>
        <w:t>challenging the need</w:t>
      </w:r>
    </w:p>
    <w:p w14:paraId="21379A6D" w14:textId="77777777" w:rsidR="009F106B" w:rsidRPr="000C7C38" w:rsidRDefault="009F106B" w:rsidP="002D5AAB">
      <w:pPr>
        <w:pStyle w:val="ListParagraph"/>
        <w:numPr>
          <w:ilvl w:val="0"/>
          <w:numId w:val="3"/>
        </w:numPr>
        <w:rPr>
          <w:color w:val="4B5051" w:themeColor="accent5"/>
        </w:rPr>
      </w:pPr>
      <w:r w:rsidRPr="000C7C38">
        <w:rPr>
          <w:color w:val="4B5051" w:themeColor="accent5"/>
        </w:rPr>
        <w:t>reducing the frequency of use</w:t>
      </w:r>
    </w:p>
    <w:p w14:paraId="6D2C0230" w14:textId="77777777" w:rsidR="009F106B" w:rsidRPr="000C7C38" w:rsidRDefault="009F106B" w:rsidP="002D5AAB">
      <w:pPr>
        <w:pStyle w:val="ListParagraph"/>
        <w:numPr>
          <w:ilvl w:val="0"/>
          <w:numId w:val="3"/>
        </w:numPr>
        <w:rPr>
          <w:color w:val="4B5051" w:themeColor="accent5"/>
        </w:rPr>
      </w:pPr>
      <w:r w:rsidRPr="000C7C38">
        <w:rPr>
          <w:color w:val="4B5051" w:themeColor="accent5"/>
        </w:rPr>
        <w:t>identifying alternative methods of fulfilling demands</w:t>
      </w:r>
    </w:p>
    <w:p w14:paraId="4C5CED4A" w14:textId="77777777" w:rsidR="009F106B" w:rsidRPr="000C7C38" w:rsidRDefault="009F106B" w:rsidP="002D5AAB">
      <w:pPr>
        <w:pStyle w:val="ListParagraph"/>
        <w:numPr>
          <w:ilvl w:val="0"/>
          <w:numId w:val="3"/>
        </w:numPr>
        <w:rPr>
          <w:color w:val="4B5051" w:themeColor="accent5"/>
        </w:rPr>
      </w:pPr>
      <w:r w:rsidRPr="000C7C38">
        <w:rPr>
          <w:color w:val="4B5051" w:themeColor="accent5"/>
        </w:rPr>
        <w:t>encouraging reuse and/or recycling</w:t>
      </w:r>
    </w:p>
    <w:p w14:paraId="2408017B" w14:textId="77777777" w:rsidR="009F106B" w:rsidRPr="000C7C38" w:rsidRDefault="009F106B" w:rsidP="002D5AAB">
      <w:pPr>
        <w:pStyle w:val="ListParagraph"/>
        <w:numPr>
          <w:ilvl w:val="0"/>
          <w:numId w:val="3"/>
        </w:numPr>
        <w:rPr>
          <w:color w:val="4B5051" w:themeColor="accent5"/>
        </w:rPr>
      </w:pPr>
      <w:r w:rsidRPr="000C7C38">
        <w:rPr>
          <w:color w:val="4B5051" w:themeColor="accent5"/>
        </w:rPr>
        <w:t>simplifying and/or standardising specifications</w:t>
      </w:r>
    </w:p>
    <w:p w14:paraId="622D9E1A" w14:textId="77777777" w:rsidR="009F106B" w:rsidRPr="000C7C38" w:rsidRDefault="009F106B" w:rsidP="002D5AAB">
      <w:pPr>
        <w:pStyle w:val="ListParagraph"/>
        <w:numPr>
          <w:ilvl w:val="0"/>
          <w:numId w:val="3"/>
        </w:numPr>
        <w:rPr>
          <w:color w:val="4B5051" w:themeColor="accent5"/>
        </w:rPr>
      </w:pPr>
      <w:r w:rsidRPr="000C7C38">
        <w:rPr>
          <w:color w:val="4B5051" w:themeColor="accent5"/>
        </w:rPr>
        <w:t>reducing the product and services range and complexity.</w:t>
      </w:r>
    </w:p>
    <w:p w14:paraId="0B174429" w14:textId="77777777" w:rsidR="009F106B" w:rsidRPr="00D45FDE" w:rsidRDefault="009F106B" w:rsidP="0094172A">
      <w:pPr>
        <w:pStyle w:val="Heading3"/>
        <w:numPr>
          <w:ilvl w:val="2"/>
          <w:numId w:val="7"/>
        </w:numPr>
        <w:ind w:left="0" w:firstLine="0"/>
      </w:pPr>
      <w:bookmarkStart w:id="40" w:name="_Toc431382524"/>
      <w:bookmarkStart w:id="41" w:name="_Toc431986842"/>
      <w:bookmarkStart w:id="42" w:name="_Toc99543249"/>
      <w:bookmarkStart w:id="43" w:name="_Toc99543299"/>
      <w:r w:rsidRPr="00D45FDE">
        <w:t>Applicable regulation and policies</w:t>
      </w:r>
      <w:bookmarkEnd w:id="40"/>
      <w:bookmarkEnd w:id="41"/>
      <w:bookmarkEnd w:id="42"/>
      <w:bookmarkEnd w:id="43"/>
    </w:p>
    <w:p w14:paraId="169E7DE9" w14:textId="77777777" w:rsidR="009F106B" w:rsidRDefault="009F106B" w:rsidP="00994B00">
      <w:pPr>
        <w:ind w:left="360"/>
        <w:rPr>
          <w:color w:val="4B5051" w:themeColor="accent5"/>
        </w:rPr>
      </w:pPr>
      <w:r w:rsidRPr="000C7C38">
        <w:rPr>
          <w:color w:val="4B5051" w:themeColor="accent5"/>
        </w:rPr>
        <w:t>What are the applicable regulations and policies? Examples include:</w:t>
      </w:r>
    </w:p>
    <w:p w14:paraId="5D70512D" w14:textId="77777777" w:rsidR="00994B00" w:rsidRPr="000C7C38" w:rsidRDefault="00994B00" w:rsidP="00994B00">
      <w:pPr>
        <w:ind w:left="360"/>
        <w:rPr>
          <w:color w:val="4B5051" w:themeColor="accent5"/>
        </w:rPr>
      </w:pPr>
    </w:p>
    <w:p w14:paraId="59512324" w14:textId="77777777" w:rsidR="009F106B" w:rsidRPr="000C7C38" w:rsidRDefault="009F106B" w:rsidP="002D5AAB">
      <w:pPr>
        <w:pStyle w:val="ListParagraph"/>
        <w:numPr>
          <w:ilvl w:val="0"/>
          <w:numId w:val="3"/>
        </w:numPr>
        <w:rPr>
          <w:color w:val="4B5051" w:themeColor="accent5"/>
        </w:rPr>
      </w:pPr>
      <w:r w:rsidRPr="000C7C38">
        <w:rPr>
          <w:color w:val="4B5051" w:themeColor="accent5"/>
        </w:rPr>
        <w:t>SME policy</w:t>
      </w:r>
    </w:p>
    <w:p w14:paraId="18BE1192" w14:textId="77777777" w:rsidR="009F106B" w:rsidRPr="000C7C38" w:rsidRDefault="009F106B" w:rsidP="002D5AAB">
      <w:pPr>
        <w:pStyle w:val="ListParagraph"/>
        <w:numPr>
          <w:ilvl w:val="0"/>
          <w:numId w:val="3"/>
        </w:numPr>
        <w:rPr>
          <w:color w:val="4B5051" w:themeColor="accent5"/>
        </w:rPr>
      </w:pPr>
      <w:r w:rsidRPr="000C7C38">
        <w:rPr>
          <w:color w:val="4B5051" w:themeColor="accent5"/>
        </w:rPr>
        <w:t>Aboriginal participation</w:t>
      </w:r>
    </w:p>
    <w:p w14:paraId="4EB4BA52" w14:textId="77777777" w:rsidR="009F106B" w:rsidRPr="000C7C38" w:rsidRDefault="009F106B" w:rsidP="002D5AAB">
      <w:pPr>
        <w:pStyle w:val="ListParagraph"/>
        <w:numPr>
          <w:ilvl w:val="0"/>
          <w:numId w:val="3"/>
        </w:numPr>
        <w:rPr>
          <w:color w:val="4B5051" w:themeColor="accent5"/>
        </w:rPr>
      </w:pPr>
      <w:r w:rsidRPr="000C7C38">
        <w:rPr>
          <w:color w:val="4B5051" w:themeColor="accent5"/>
        </w:rPr>
        <w:t xml:space="preserve">local </w:t>
      </w:r>
      <w:proofErr w:type="gramStart"/>
      <w:r w:rsidRPr="000C7C38">
        <w:rPr>
          <w:color w:val="4B5051" w:themeColor="accent5"/>
        </w:rPr>
        <w:t>schools</w:t>
      </w:r>
      <w:proofErr w:type="gramEnd"/>
      <w:r w:rsidRPr="000C7C38">
        <w:rPr>
          <w:color w:val="4B5051" w:themeColor="accent5"/>
        </w:rPr>
        <w:t xml:space="preserve"> local decisions</w:t>
      </w:r>
    </w:p>
    <w:p w14:paraId="065CC30B" w14:textId="77777777" w:rsidR="009F106B" w:rsidRPr="000C7C38" w:rsidRDefault="009F106B" w:rsidP="002D5AAB">
      <w:pPr>
        <w:pStyle w:val="ListParagraph"/>
        <w:numPr>
          <w:ilvl w:val="0"/>
          <w:numId w:val="3"/>
        </w:numPr>
        <w:rPr>
          <w:color w:val="4B5051" w:themeColor="accent5"/>
        </w:rPr>
      </w:pPr>
      <w:r w:rsidRPr="000C7C38">
        <w:rPr>
          <w:color w:val="4B5051" w:themeColor="accent5"/>
        </w:rPr>
        <w:t>sustainability policy</w:t>
      </w:r>
    </w:p>
    <w:p w14:paraId="2FB33C03" w14:textId="77777777" w:rsidR="009F106B" w:rsidRPr="000C7C38" w:rsidRDefault="009F106B" w:rsidP="002D5AAB">
      <w:pPr>
        <w:pStyle w:val="ListParagraph"/>
        <w:numPr>
          <w:ilvl w:val="0"/>
          <w:numId w:val="3"/>
        </w:numPr>
        <w:rPr>
          <w:color w:val="4B5051" w:themeColor="accent5"/>
        </w:rPr>
      </w:pPr>
      <w:r w:rsidRPr="000C7C38">
        <w:rPr>
          <w:color w:val="4B5051" w:themeColor="accent5"/>
        </w:rPr>
        <w:t>disability policy</w:t>
      </w:r>
    </w:p>
    <w:p w14:paraId="0A120FB7" w14:textId="77777777" w:rsidR="009F106B" w:rsidRPr="000C7C38" w:rsidRDefault="009F106B" w:rsidP="002D5AAB">
      <w:pPr>
        <w:pStyle w:val="ListParagraph"/>
        <w:numPr>
          <w:ilvl w:val="0"/>
          <w:numId w:val="3"/>
        </w:numPr>
        <w:rPr>
          <w:color w:val="4B5051" w:themeColor="accent5"/>
        </w:rPr>
      </w:pPr>
      <w:r w:rsidRPr="000C7C38">
        <w:rPr>
          <w:color w:val="4B5051" w:themeColor="accent5"/>
        </w:rPr>
        <w:t>Enforceable procurement provisions (EPP)</w:t>
      </w:r>
    </w:p>
    <w:p w14:paraId="71F1A40A" w14:textId="77777777" w:rsidR="009F106B" w:rsidRPr="00D45FDE" w:rsidRDefault="009F106B" w:rsidP="0094172A">
      <w:pPr>
        <w:pStyle w:val="Heading3"/>
        <w:numPr>
          <w:ilvl w:val="2"/>
          <w:numId w:val="7"/>
        </w:numPr>
        <w:ind w:left="0" w:firstLine="0"/>
      </w:pPr>
      <w:bookmarkStart w:id="44" w:name="_Toc431382525"/>
      <w:bookmarkStart w:id="45" w:name="_Toc431986843"/>
      <w:bookmarkStart w:id="46" w:name="_Toc99543250"/>
      <w:bookmarkStart w:id="47" w:name="_Toc99543300"/>
      <w:r w:rsidRPr="00D45FDE">
        <w:t>Whole-of-government principles for procurement</w:t>
      </w:r>
      <w:bookmarkEnd w:id="44"/>
      <w:bookmarkEnd w:id="45"/>
      <w:bookmarkEnd w:id="46"/>
      <w:bookmarkEnd w:id="47"/>
    </w:p>
    <w:p w14:paraId="5E2EF530" w14:textId="77777777" w:rsidR="009F106B" w:rsidRDefault="009F106B" w:rsidP="00994B00">
      <w:pPr>
        <w:ind w:left="360"/>
        <w:rPr>
          <w:color w:val="4B5051" w:themeColor="accent5"/>
        </w:rPr>
      </w:pPr>
      <w:r w:rsidRPr="003A1738">
        <w:rPr>
          <w:color w:val="4B5051" w:themeColor="accent5"/>
        </w:rPr>
        <w:t>[For whole of government procurement arrangements only, otherwise delete]</w:t>
      </w:r>
    </w:p>
    <w:p w14:paraId="596CFD74" w14:textId="77777777" w:rsidR="00994B00" w:rsidRPr="003A1738" w:rsidRDefault="00994B00" w:rsidP="00994B00">
      <w:pPr>
        <w:ind w:left="360"/>
        <w:rPr>
          <w:color w:val="4B5051" w:themeColor="accent5"/>
        </w:rPr>
      </w:pPr>
    </w:p>
    <w:p w14:paraId="4A811F75" w14:textId="77777777" w:rsidR="009F106B" w:rsidRDefault="009F106B" w:rsidP="00994B00">
      <w:pPr>
        <w:ind w:left="360"/>
        <w:rPr>
          <w:color w:val="4B5051" w:themeColor="accent5"/>
        </w:rPr>
      </w:pPr>
      <w:r w:rsidRPr="003A1738">
        <w:rPr>
          <w:color w:val="4B5051" w:themeColor="accent5"/>
        </w:rPr>
        <w:t>Address how the procurement will conform to the whole-of-government principles for procurement:</w:t>
      </w:r>
    </w:p>
    <w:p w14:paraId="5FCB9FEE" w14:textId="77777777" w:rsidR="00994B00" w:rsidRPr="003A1738" w:rsidRDefault="00994B00" w:rsidP="00994B00">
      <w:pPr>
        <w:ind w:left="360"/>
        <w:rPr>
          <w:color w:val="4B5051" w:themeColor="accent5"/>
        </w:rPr>
      </w:pPr>
    </w:p>
    <w:p w14:paraId="56A0B05B" w14:textId="77777777" w:rsidR="009F106B" w:rsidRPr="003A1738" w:rsidRDefault="009F106B" w:rsidP="002D5AAB">
      <w:pPr>
        <w:pStyle w:val="ListParagraph"/>
        <w:numPr>
          <w:ilvl w:val="0"/>
          <w:numId w:val="3"/>
        </w:numPr>
        <w:rPr>
          <w:color w:val="4B5051" w:themeColor="accent5"/>
        </w:rPr>
      </w:pPr>
      <w:r w:rsidRPr="003A1738">
        <w:rPr>
          <w:color w:val="4B5051" w:themeColor="accent5"/>
        </w:rPr>
        <w:t xml:space="preserve">Delivering value for money, significant </w:t>
      </w:r>
      <w:proofErr w:type="gramStart"/>
      <w:r w:rsidRPr="003A1738">
        <w:rPr>
          <w:color w:val="4B5051" w:themeColor="accent5"/>
        </w:rPr>
        <w:t>efficiencies</w:t>
      </w:r>
      <w:proofErr w:type="gramEnd"/>
      <w:r w:rsidRPr="003A1738">
        <w:rPr>
          <w:color w:val="4B5051" w:themeColor="accent5"/>
        </w:rPr>
        <w:t xml:space="preserve"> and savings on a whole-of-government basis.</w:t>
      </w:r>
    </w:p>
    <w:p w14:paraId="6D9A7FA1" w14:textId="77777777" w:rsidR="009F106B" w:rsidRPr="003A1738" w:rsidRDefault="009F106B" w:rsidP="002D5AAB">
      <w:pPr>
        <w:pStyle w:val="ListParagraph"/>
        <w:numPr>
          <w:ilvl w:val="0"/>
          <w:numId w:val="3"/>
        </w:numPr>
        <w:rPr>
          <w:color w:val="4B5051" w:themeColor="accent5"/>
        </w:rPr>
      </w:pPr>
      <w:r w:rsidRPr="003A1738">
        <w:rPr>
          <w:color w:val="4B5051" w:themeColor="accent5"/>
        </w:rPr>
        <w:t>Managing whole of government exposure to risk, including compliance and ensuring supply.</w:t>
      </w:r>
    </w:p>
    <w:p w14:paraId="5B1F24E5" w14:textId="77777777" w:rsidR="009F106B" w:rsidRPr="003A1738" w:rsidRDefault="009F106B" w:rsidP="002D5AAB">
      <w:pPr>
        <w:pStyle w:val="ListParagraph"/>
        <w:numPr>
          <w:ilvl w:val="0"/>
          <w:numId w:val="3"/>
        </w:numPr>
        <w:rPr>
          <w:color w:val="4B5051" w:themeColor="accent5"/>
        </w:rPr>
      </w:pPr>
      <w:r w:rsidRPr="003A1738">
        <w:rPr>
          <w:color w:val="4B5051" w:themeColor="accent5"/>
        </w:rPr>
        <w:t>Promoting a strategic, coordinated and outcomes-based approach to procurement.</w:t>
      </w:r>
    </w:p>
    <w:p w14:paraId="54D74420" w14:textId="77777777" w:rsidR="009F106B" w:rsidRPr="003A1738" w:rsidRDefault="009F106B" w:rsidP="002D5AAB">
      <w:pPr>
        <w:pStyle w:val="ListParagraph"/>
        <w:numPr>
          <w:ilvl w:val="0"/>
          <w:numId w:val="3"/>
        </w:numPr>
        <w:rPr>
          <w:color w:val="4B5051" w:themeColor="accent5"/>
        </w:rPr>
      </w:pPr>
      <w:r w:rsidRPr="003A1738">
        <w:rPr>
          <w:color w:val="4B5051" w:themeColor="accent5"/>
        </w:rPr>
        <w:t>Giving effect to whole-of-government policy decisions or positions of government (</w:t>
      </w:r>
      <w:proofErr w:type="gramStart"/>
      <w:r w:rsidRPr="003A1738">
        <w:rPr>
          <w:color w:val="4B5051" w:themeColor="accent5"/>
        </w:rPr>
        <w:t>e.g.</w:t>
      </w:r>
      <w:proofErr w:type="gramEnd"/>
      <w:r w:rsidRPr="003A1738">
        <w:rPr>
          <w:color w:val="4B5051" w:themeColor="accent5"/>
        </w:rPr>
        <w:t xml:space="preserve"> promotion of competition).</w:t>
      </w:r>
    </w:p>
    <w:p w14:paraId="615D5EC8" w14:textId="77777777" w:rsidR="009F106B" w:rsidRPr="003A1738" w:rsidRDefault="009F106B" w:rsidP="002D5AAB">
      <w:pPr>
        <w:pStyle w:val="ListParagraph"/>
        <w:numPr>
          <w:ilvl w:val="0"/>
          <w:numId w:val="3"/>
        </w:numPr>
        <w:rPr>
          <w:color w:val="4B5051" w:themeColor="accent5"/>
        </w:rPr>
      </w:pPr>
      <w:r w:rsidRPr="003A1738">
        <w:rPr>
          <w:color w:val="4B5051" w:themeColor="accent5"/>
        </w:rPr>
        <w:t>Where agency requirements are so common and consistent that it makes sense to establish a whole-of-government arrangement that meets the business needs of agencies and preserves government leverage from a commercial perspective.</w:t>
      </w:r>
    </w:p>
    <w:p w14:paraId="560A12B8" w14:textId="77777777" w:rsidR="009F106B" w:rsidRPr="003A1738" w:rsidRDefault="009F106B" w:rsidP="002D5AAB">
      <w:pPr>
        <w:pStyle w:val="ListParagraph"/>
        <w:numPr>
          <w:ilvl w:val="0"/>
          <w:numId w:val="3"/>
        </w:numPr>
        <w:rPr>
          <w:color w:val="4B5051" w:themeColor="accent5"/>
        </w:rPr>
      </w:pPr>
      <w:r w:rsidRPr="003A1738">
        <w:rPr>
          <w:color w:val="4B5051" w:themeColor="accent5"/>
        </w:rPr>
        <w:t xml:space="preserve">Introducing greater innovation and early industry engagement into government procurement and, where possible, to make doing business with government simpler, </w:t>
      </w:r>
      <w:proofErr w:type="gramStart"/>
      <w:r w:rsidRPr="003A1738">
        <w:rPr>
          <w:color w:val="4B5051" w:themeColor="accent5"/>
        </w:rPr>
        <w:t>easier</w:t>
      </w:r>
      <w:proofErr w:type="gramEnd"/>
      <w:r w:rsidRPr="003A1738">
        <w:rPr>
          <w:color w:val="4B5051" w:themeColor="accent5"/>
        </w:rPr>
        <w:t xml:space="preserve"> and more attractive, especially for regional businesses and small and medium enterprises.</w:t>
      </w:r>
    </w:p>
    <w:p w14:paraId="5B7D048B" w14:textId="77777777" w:rsidR="009F106B" w:rsidRPr="003A1738" w:rsidRDefault="009F106B" w:rsidP="002D5AAB">
      <w:pPr>
        <w:pStyle w:val="ListParagraph"/>
        <w:numPr>
          <w:ilvl w:val="0"/>
          <w:numId w:val="3"/>
        </w:numPr>
        <w:rPr>
          <w:color w:val="4B5051" w:themeColor="accent5"/>
        </w:rPr>
      </w:pPr>
      <w:r w:rsidRPr="003A1738">
        <w:rPr>
          <w:color w:val="4B5051" w:themeColor="accent5"/>
        </w:rPr>
        <w:t>Building category management capability and expertise across the sector.</w:t>
      </w:r>
    </w:p>
    <w:p w14:paraId="66243152" w14:textId="77777777" w:rsidR="009F106B" w:rsidRDefault="009F106B" w:rsidP="00BC2325">
      <w:pPr>
        <w:pStyle w:val="Heading2"/>
        <w:numPr>
          <w:ilvl w:val="1"/>
          <w:numId w:val="7"/>
        </w:numPr>
        <w:ind w:left="0" w:firstLine="0"/>
      </w:pPr>
      <w:bookmarkStart w:id="48" w:name="_Toc431986844"/>
      <w:bookmarkStart w:id="49" w:name="_Toc99543251"/>
      <w:bookmarkStart w:id="50" w:name="_Toc99543301"/>
      <w:r w:rsidRPr="00D45FDE">
        <w:t xml:space="preserve">Supply </w:t>
      </w:r>
      <w:r>
        <w:t>m</w:t>
      </w:r>
      <w:r w:rsidRPr="00D45FDE">
        <w:t>arket</w:t>
      </w:r>
      <w:bookmarkEnd w:id="48"/>
      <w:bookmarkEnd w:id="49"/>
      <w:bookmarkEnd w:id="50"/>
    </w:p>
    <w:p w14:paraId="1584F50D" w14:textId="77777777" w:rsidR="009F106B" w:rsidRPr="00D45FDE" w:rsidRDefault="009F106B" w:rsidP="00B432A9">
      <w:pPr>
        <w:pStyle w:val="Heading3"/>
        <w:numPr>
          <w:ilvl w:val="2"/>
          <w:numId w:val="7"/>
        </w:numPr>
        <w:ind w:left="0" w:firstLine="0"/>
      </w:pPr>
      <w:bookmarkStart w:id="51" w:name="_Toc431382527"/>
      <w:bookmarkStart w:id="52" w:name="_Toc431986845"/>
      <w:bookmarkStart w:id="53" w:name="_Toc99543252"/>
      <w:bookmarkStart w:id="54" w:name="_Toc99543302"/>
      <w:r w:rsidRPr="00D45FDE">
        <w:t>Existing arrangements</w:t>
      </w:r>
      <w:bookmarkEnd w:id="51"/>
      <w:bookmarkEnd w:id="52"/>
      <w:bookmarkEnd w:id="53"/>
      <w:bookmarkEnd w:id="54"/>
    </w:p>
    <w:p w14:paraId="28B9BA88" w14:textId="77777777" w:rsidR="009F106B" w:rsidRPr="003A1738" w:rsidRDefault="009F106B" w:rsidP="00994B00">
      <w:pPr>
        <w:ind w:left="360"/>
        <w:rPr>
          <w:color w:val="4B5051" w:themeColor="accent5"/>
        </w:rPr>
      </w:pPr>
      <w:r w:rsidRPr="003A1738">
        <w:rPr>
          <w:color w:val="4B5051" w:themeColor="accent5"/>
        </w:rPr>
        <w:t xml:space="preserve">What are the existing arrangements </w:t>
      </w:r>
      <w:proofErr w:type="gramStart"/>
      <w:r w:rsidRPr="003A1738">
        <w:rPr>
          <w:color w:val="4B5051" w:themeColor="accent5"/>
        </w:rPr>
        <w:t>e.g.</w:t>
      </w:r>
      <w:proofErr w:type="gramEnd"/>
      <w:r w:rsidRPr="003A1738">
        <w:rPr>
          <w:color w:val="4B5051" w:themeColor="accent5"/>
        </w:rPr>
        <w:t xml:space="preserve"> panels, prequalification schemes, agencies’ contracts with piggy-backing options? </w:t>
      </w:r>
    </w:p>
    <w:p w14:paraId="7835BFD4" w14:textId="77777777" w:rsidR="009F106B" w:rsidRPr="00D45FDE" w:rsidRDefault="009F106B" w:rsidP="0094172A">
      <w:pPr>
        <w:pStyle w:val="Heading3"/>
        <w:numPr>
          <w:ilvl w:val="2"/>
          <w:numId w:val="7"/>
        </w:numPr>
        <w:ind w:left="0" w:firstLine="0"/>
      </w:pPr>
      <w:bookmarkStart w:id="55" w:name="_Toc431382528"/>
      <w:bookmarkStart w:id="56" w:name="_Toc431986846"/>
      <w:bookmarkStart w:id="57" w:name="_Toc99543253"/>
      <w:bookmarkStart w:id="58" w:name="_Toc99543303"/>
      <w:r w:rsidRPr="00D45FDE">
        <w:t>Key players and market profile</w:t>
      </w:r>
      <w:bookmarkEnd w:id="55"/>
      <w:bookmarkEnd w:id="56"/>
      <w:bookmarkEnd w:id="57"/>
      <w:bookmarkEnd w:id="58"/>
    </w:p>
    <w:p w14:paraId="4EE3D962" w14:textId="77777777" w:rsidR="00994B00" w:rsidRDefault="00994B00" w:rsidP="00994B00">
      <w:pPr>
        <w:ind w:left="360"/>
        <w:rPr>
          <w:color w:val="4B5051" w:themeColor="accent5"/>
        </w:rPr>
      </w:pPr>
    </w:p>
    <w:p w14:paraId="410D32B5" w14:textId="05B0135F" w:rsidR="009F106B" w:rsidRDefault="009F106B" w:rsidP="00994B00">
      <w:pPr>
        <w:ind w:left="360"/>
        <w:rPr>
          <w:color w:val="4B5051" w:themeColor="accent5"/>
        </w:rPr>
      </w:pPr>
      <w:r w:rsidRPr="003A1738">
        <w:rPr>
          <w:color w:val="4B5051" w:themeColor="accent5"/>
        </w:rPr>
        <w:t>Provide key findings of the Market Summary and include completed template in appendix if needed. The summary can be structured around the following elements:</w:t>
      </w:r>
    </w:p>
    <w:p w14:paraId="1D015F06" w14:textId="77777777" w:rsidR="00994B00" w:rsidRPr="003A1738" w:rsidRDefault="00994B00" w:rsidP="00994B00">
      <w:pPr>
        <w:ind w:left="360"/>
        <w:rPr>
          <w:color w:val="4B5051" w:themeColor="accent5"/>
        </w:rPr>
      </w:pPr>
    </w:p>
    <w:p w14:paraId="325F2BFC" w14:textId="77777777" w:rsidR="009F106B" w:rsidRPr="009C5CA0" w:rsidRDefault="009F106B" w:rsidP="002D5AAB">
      <w:pPr>
        <w:pStyle w:val="ListParagraph"/>
        <w:numPr>
          <w:ilvl w:val="0"/>
          <w:numId w:val="3"/>
        </w:numPr>
        <w:rPr>
          <w:color w:val="4B5051" w:themeColor="accent5"/>
        </w:rPr>
      </w:pPr>
      <w:r w:rsidRPr="009C5CA0">
        <w:rPr>
          <w:b/>
          <w:color w:val="4B5051" w:themeColor="accent5"/>
        </w:rPr>
        <w:t>Market dimensions</w:t>
      </w:r>
      <w:r w:rsidRPr="009C5CA0">
        <w:rPr>
          <w:color w:val="4B5051" w:themeColor="accent5"/>
        </w:rPr>
        <w:t xml:space="preserve"> (what is our share of the market?).</w:t>
      </w:r>
    </w:p>
    <w:p w14:paraId="08274169" w14:textId="77777777" w:rsidR="009F106B" w:rsidRPr="009C5CA0" w:rsidRDefault="009F106B" w:rsidP="002D5AAB">
      <w:pPr>
        <w:pStyle w:val="ListParagraph"/>
        <w:numPr>
          <w:ilvl w:val="0"/>
          <w:numId w:val="3"/>
        </w:numPr>
        <w:rPr>
          <w:color w:val="4B5051" w:themeColor="accent5"/>
        </w:rPr>
      </w:pPr>
      <w:r w:rsidRPr="009C5CA0">
        <w:rPr>
          <w:b/>
          <w:color w:val="4B5051" w:themeColor="accent5"/>
        </w:rPr>
        <w:t>Potential suppliers</w:t>
      </w:r>
      <w:r w:rsidRPr="009C5CA0">
        <w:rPr>
          <w:color w:val="4B5051" w:themeColor="accent5"/>
        </w:rPr>
        <w:t>: number of potential suppliers, who are the main players (turnover, location, core business, strategy), capability (skills and experience) and capacity to deliver on time, on budget and with the highest quality.</w:t>
      </w:r>
    </w:p>
    <w:p w14:paraId="65050AF8" w14:textId="77777777" w:rsidR="009F106B" w:rsidRPr="009C5CA0" w:rsidRDefault="009F106B" w:rsidP="002D5AAB">
      <w:pPr>
        <w:pStyle w:val="ListParagraph"/>
        <w:numPr>
          <w:ilvl w:val="0"/>
          <w:numId w:val="3"/>
        </w:numPr>
        <w:rPr>
          <w:b/>
          <w:color w:val="4B5051" w:themeColor="accent5"/>
        </w:rPr>
      </w:pPr>
      <w:r w:rsidRPr="009C5CA0">
        <w:rPr>
          <w:b/>
          <w:color w:val="4B5051" w:themeColor="accent5"/>
        </w:rPr>
        <w:t>Market profile</w:t>
      </w:r>
    </w:p>
    <w:p w14:paraId="0D82C448"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What are the cost drivers?</w:t>
      </w:r>
    </w:p>
    <w:p w14:paraId="6CB0BF1E"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What is the level of profitability of firms operating in the industry?</w:t>
      </w:r>
    </w:p>
    <w:p w14:paraId="53A0CE3E"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What is the intensity of competition among existing companies (use Porter’s Five Forces template)?</w:t>
      </w:r>
    </w:p>
    <w:p w14:paraId="5B151389"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Industry capability in NSW. Is the supplier market predominantly from overseas, is it an SME market or is it a trans-global market, and direction of the industry as a whole?</w:t>
      </w:r>
    </w:p>
    <w:p w14:paraId="529B6801"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Is the industry new (</w:t>
      </w:r>
      <w:proofErr w:type="gramStart"/>
      <w:r w:rsidRPr="009C5CA0">
        <w:rPr>
          <w:bCs/>
          <w:color w:val="4B5051" w:themeColor="accent5"/>
        </w:rPr>
        <w:t>i.e.</w:t>
      </w:r>
      <w:proofErr w:type="gramEnd"/>
      <w:r w:rsidRPr="009C5CA0">
        <w:rPr>
          <w:bCs/>
          <w:color w:val="4B5051" w:themeColor="accent5"/>
        </w:rPr>
        <w:t xml:space="preserve"> undergoing rapid growth), intermediate or mature?</w:t>
      </w:r>
    </w:p>
    <w:p w14:paraId="2EF1C428"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Has the market changed since we last procured?</w:t>
      </w:r>
    </w:p>
    <w:p w14:paraId="0BFF0B8D" w14:textId="77777777" w:rsidR="009F106B" w:rsidRPr="009C5CA0" w:rsidRDefault="009F106B" w:rsidP="002D5AAB">
      <w:pPr>
        <w:pStyle w:val="ListParagraph"/>
        <w:numPr>
          <w:ilvl w:val="1"/>
          <w:numId w:val="3"/>
        </w:numPr>
        <w:rPr>
          <w:bCs/>
          <w:color w:val="4B5051" w:themeColor="accent5"/>
        </w:rPr>
      </w:pPr>
      <w:r w:rsidRPr="009C5CA0">
        <w:rPr>
          <w:bCs/>
          <w:color w:val="4B5051" w:themeColor="accent5"/>
        </w:rPr>
        <w:t xml:space="preserve">Are any new products, </w:t>
      </w:r>
      <w:proofErr w:type="gramStart"/>
      <w:r w:rsidRPr="009C5CA0">
        <w:rPr>
          <w:bCs/>
          <w:color w:val="4B5051" w:themeColor="accent5"/>
        </w:rPr>
        <w:t>services</w:t>
      </w:r>
      <w:proofErr w:type="gramEnd"/>
      <w:r w:rsidRPr="009C5CA0">
        <w:rPr>
          <w:bCs/>
          <w:color w:val="4B5051" w:themeColor="accent5"/>
        </w:rPr>
        <w:t xml:space="preserve"> or technology available or expected?</w:t>
      </w:r>
    </w:p>
    <w:p w14:paraId="526ACB9B" w14:textId="77777777" w:rsidR="009F106B" w:rsidRPr="009C5CA0" w:rsidRDefault="009F106B" w:rsidP="002D5AAB">
      <w:pPr>
        <w:pStyle w:val="ListParagraph"/>
        <w:numPr>
          <w:ilvl w:val="1"/>
          <w:numId w:val="3"/>
        </w:numPr>
        <w:rPr>
          <w:b/>
          <w:color w:val="4B5051" w:themeColor="accent5"/>
        </w:rPr>
      </w:pPr>
      <w:r w:rsidRPr="009C5CA0">
        <w:rPr>
          <w:bCs/>
          <w:color w:val="4B5051" w:themeColor="accent5"/>
        </w:rPr>
        <w:t>Have solutions been implemented by other agencies?</w:t>
      </w:r>
    </w:p>
    <w:p w14:paraId="6611D9AA" w14:textId="77777777" w:rsidR="009F106B" w:rsidRPr="00D45FDE" w:rsidRDefault="009F106B" w:rsidP="0094172A">
      <w:pPr>
        <w:pStyle w:val="Heading3"/>
        <w:numPr>
          <w:ilvl w:val="2"/>
          <w:numId w:val="7"/>
        </w:numPr>
        <w:ind w:left="0" w:firstLine="0"/>
      </w:pPr>
      <w:bookmarkStart w:id="59" w:name="_Toc431382529"/>
      <w:bookmarkStart w:id="60" w:name="_Toc431986847"/>
      <w:bookmarkStart w:id="61" w:name="_Toc99543254"/>
      <w:bookmarkStart w:id="62" w:name="_Toc99543304"/>
      <w:r>
        <w:t>Balance of p</w:t>
      </w:r>
      <w:r w:rsidRPr="00D45FDE">
        <w:t>ower</w:t>
      </w:r>
      <w:bookmarkEnd w:id="59"/>
      <w:bookmarkEnd w:id="60"/>
      <w:bookmarkEnd w:id="61"/>
      <w:bookmarkEnd w:id="62"/>
    </w:p>
    <w:p w14:paraId="55D83F39" w14:textId="5367A613" w:rsidR="009F106B" w:rsidRPr="009C5CA0" w:rsidRDefault="009F106B" w:rsidP="00994B00">
      <w:pPr>
        <w:ind w:left="360"/>
        <w:rPr>
          <w:color w:val="4B5051" w:themeColor="accent5"/>
        </w:rPr>
      </w:pPr>
      <w:r w:rsidRPr="009C5CA0">
        <w:rPr>
          <w:color w:val="4B5051" w:themeColor="accent5"/>
        </w:rPr>
        <w:t xml:space="preserve">Provide key findings of the </w:t>
      </w:r>
      <w:r w:rsidRPr="00994B00">
        <w:rPr>
          <w:color w:val="4B5051" w:themeColor="accent5"/>
        </w:rPr>
        <w:t>Balance of Power</w:t>
      </w:r>
      <w:r w:rsidRPr="009C5CA0">
        <w:rPr>
          <w:color w:val="4B5051" w:themeColor="accent5"/>
        </w:rPr>
        <w:t xml:space="preserve"> and include completed template in appendix if needed. Also complete the </w:t>
      </w:r>
      <w:r w:rsidRPr="00994B00">
        <w:rPr>
          <w:color w:val="4B5051" w:themeColor="accent5"/>
        </w:rPr>
        <w:t>Supplier Preferencing Tool</w:t>
      </w:r>
      <w:r w:rsidR="005137A1">
        <w:rPr>
          <w:color w:val="4B5051" w:themeColor="accent5"/>
        </w:rPr>
        <w:t>, Porter’s Five Forces and PESTEL</w:t>
      </w:r>
      <w:r w:rsidRPr="009C5CA0">
        <w:rPr>
          <w:color w:val="4B5051" w:themeColor="accent5"/>
        </w:rPr>
        <w:t xml:space="preserve"> if appropriate.</w:t>
      </w:r>
    </w:p>
    <w:p w14:paraId="63FE6032" w14:textId="77777777" w:rsidR="009F106B" w:rsidRPr="00D45FDE" w:rsidRDefault="009F106B" w:rsidP="0094172A">
      <w:pPr>
        <w:pStyle w:val="Heading3"/>
        <w:numPr>
          <w:ilvl w:val="2"/>
          <w:numId w:val="7"/>
        </w:numPr>
        <w:ind w:left="0" w:firstLine="0"/>
      </w:pPr>
      <w:bookmarkStart w:id="63" w:name="_Toc431382530"/>
      <w:bookmarkStart w:id="64" w:name="_Toc431986848"/>
      <w:bookmarkStart w:id="65" w:name="_Toc99543255"/>
      <w:bookmarkStart w:id="66" w:name="_Toc99543305"/>
      <w:r>
        <w:t>Industry e</w:t>
      </w:r>
      <w:r w:rsidRPr="00D45FDE">
        <w:t>ngagement</w:t>
      </w:r>
      <w:bookmarkEnd w:id="63"/>
      <w:bookmarkEnd w:id="64"/>
      <w:bookmarkEnd w:id="65"/>
      <w:bookmarkEnd w:id="66"/>
    </w:p>
    <w:p w14:paraId="30BD4CFC" w14:textId="076E80B4" w:rsidR="009F106B" w:rsidRPr="009C5CA0" w:rsidRDefault="009F106B" w:rsidP="00994B00">
      <w:pPr>
        <w:ind w:left="360"/>
        <w:rPr>
          <w:color w:val="4B5051" w:themeColor="accent5"/>
        </w:rPr>
      </w:pPr>
      <w:r w:rsidRPr="009C5CA0">
        <w:rPr>
          <w:color w:val="4B5051" w:themeColor="accent5"/>
        </w:rPr>
        <w:t xml:space="preserve">Provide information about any </w:t>
      </w:r>
      <w:r w:rsidRPr="00994B00">
        <w:rPr>
          <w:color w:val="4B5051" w:themeColor="accent5"/>
        </w:rPr>
        <w:t>industry engagement approach</w:t>
      </w:r>
      <w:r w:rsidRPr="009C5CA0">
        <w:rPr>
          <w:color w:val="4B5051" w:themeColor="accent5"/>
        </w:rPr>
        <w:t xml:space="preserve"> developed on this product/service.</w:t>
      </w:r>
    </w:p>
    <w:p w14:paraId="693F2BD2" w14:textId="77777777" w:rsidR="009F106B" w:rsidRDefault="009F106B" w:rsidP="009C40B2">
      <w:pPr>
        <w:pStyle w:val="Heading2"/>
        <w:numPr>
          <w:ilvl w:val="1"/>
          <w:numId w:val="7"/>
        </w:numPr>
        <w:ind w:left="0" w:firstLine="0"/>
      </w:pPr>
      <w:bookmarkStart w:id="67" w:name="_Toc431986849"/>
      <w:bookmarkStart w:id="68" w:name="_Toc99543306"/>
      <w:r w:rsidRPr="00D45FDE">
        <w:t>Risks</w:t>
      </w:r>
      <w:bookmarkEnd w:id="67"/>
      <w:bookmarkEnd w:id="68"/>
    </w:p>
    <w:p w14:paraId="3781140C" w14:textId="77777777" w:rsidR="009F106B" w:rsidRPr="00D45FDE" w:rsidRDefault="009F106B" w:rsidP="0094172A">
      <w:pPr>
        <w:pStyle w:val="Heading3"/>
        <w:numPr>
          <w:ilvl w:val="2"/>
          <w:numId w:val="7"/>
        </w:numPr>
        <w:ind w:left="0" w:firstLine="0"/>
      </w:pPr>
      <w:bookmarkStart w:id="69" w:name="_Toc431382532"/>
      <w:bookmarkStart w:id="70" w:name="_Toc431986850"/>
      <w:bookmarkStart w:id="71" w:name="_Toc99543307"/>
      <w:r w:rsidRPr="00D45FDE">
        <w:t>Level of risk</w:t>
      </w:r>
      <w:bookmarkEnd w:id="69"/>
      <w:bookmarkEnd w:id="70"/>
      <w:bookmarkEnd w:id="71"/>
    </w:p>
    <w:p w14:paraId="6DEAD464" w14:textId="77777777" w:rsidR="009F106B" w:rsidRDefault="009F106B" w:rsidP="00994B00">
      <w:pPr>
        <w:ind w:left="360"/>
        <w:rPr>
          <w:color w:val="4B5051" w:themeColor="accent5"/>
        </w:rPr>
      </w:pPr>
      <w:r w:rsidRPr="00282F85">
        <w:rPr>
          <w:color w:val="4B5051" w:themeColor="accent5"/>
        </w:rPr>
        <w:t xml:space="preserve">Indicate the risk profile of the procurement </w:t>
      </w:r>
      <w:proofErr w:type="gramStart"/>
      <w:r w:rsidRPr="00282F85">
        <w:rPr>
          <w:color w:val="4B5051" w:themeColor="accent5"/>
        </w:rPr>
        <w:t>taking into account</w:t>
      </w:r>
      <w:proofErr w:type="gramEnd"/>
      <w:r w:rsidRPr="00282F85">
        <w:rPr>
          <w:color w:val="4B5051" w:themeColor="accent5"/>
        </w:rPr>
        <w:t xml:space="preserve"> the:</w:t>
      </w:r>
    </w:p>
    <w:p w14:paraId="721EA616" w14:textId="77777777" w:rsidR="00994B00" w:rsidRPr="00282F85" w:rsidRDefault="00994B00" w:rsidP="00994B00">
      <w:pPr>
        <w:ind w:left="360"/>
        <w:rPr>
          <w:color w:val="4B5051" w:themeColor="accent5"/>
        </w:rPr>
      </w:pPr>
    </w:p>
    <w:p w14:paraId="64E2FDD5" w14:textId="77777777" w:rsidR="009F106B" w:rsidRPr="00282F85" w:rsidRDefault="009F106B" w:rsidP="002D5AAB">
      <w:pPr>
        <w:pStyle w:val="ListParagraph"/>
        <w:numPr>
          <w:ilvl w:val="0"/>
          <w:numId w:val="3"/>
        </w:numPr>
        <w:rPr>
          <w:color w:val="4B5051" w:themeColor="accent5"/>
        </w:rPr>
      </w:pPr>
      <w:r w:rsidRPr="00282F85">
        <w:rPr>
          <w:color w:val="4B5051" w:themeColor="accent5"/>
        </w:rPr>
        <w:t>value of the procurement</w:t>
      </w:r>
    </w:p>
    <w:p w14:paraId="7330B7CE" w14:textId="77777777" w:rsidR="009F106B" w:rsidRPr="00282F85" w:rsidRDefault="009F106B" w:rsidP="002D5AAB">
      <w:pPr>
        <w:pStyle w:val="ListParagraph"/>
        <w:numPr>
          <w:ilvl w:val="0"/>
          <w:numId w:val="3"/>
        </w:numPr>
        <w:rPr>
          <w:color w:val="4B5051" w:themeColor="accent5"/>
        </w:rPr>
      </w:pPr>
      <w:r w:rsidRPr="00282F85">
        <w:rPr>
          <w:color w:val="4B5051" w:themeColor="accent5"/>
        </w:rPr>
        <w:t>complexity of the proposed procurement approach</w:t>
      </w:r>
    </w:p>
    <w:p w14:paraId="2F085B77" w14:textId="77777777" w:rsidR="009F106B" w:rsidRPr="00282F85" w:rsidRDefault="009F106B" w:rsidP="002D5AAB">
      <w:pPr>
        <w:pStyle w:val="ListParagraph"/>
        <w:numPr>
          <w:ilvl w:val="0"/>
          <w:numId w:val="3"/>
        </w:numPr>
        <w:rPr>
          <w:color w:val="4B5051" w:themeColor="accent5"/>
        </w:rPr>
      </w:pPr>
      <w:r w:rsidRPr="00282F85">
        <w:rPr>
          <w:color w:val="4B5051" w:themeColor="accent5"/>
        </w:rPr>
        <w:t>complexity of the proposed procurement arrangement</w:t>
      </w:r>
    </w:p>
    <w:p w14:paraId="6EA9A0FF" w14:textId="77777777" w:rsidR="009F106B" w:rsidRPr="00282F85" w:rsidRDefault="009F106B" w:rsidP="002D5AAB">
      <w:pPr>
        <w:pStyle w:val="ListParagraph"/>
        <w:numPr>
          <w:ilvl w:val="0"/>
          <w:numId w:val="3"/>
        </w:numPr>
        <w:rPr>
          <w:color w:val="4B5051" w:themeColor="accent5"/>
        </w:rPr>
      </w:pPr>
      <w:r w:rsidRPr="00282F85">
        <w:rPr>
          <w:color w:val="4B5051" w:themeColor="accent5"/>
        </w:rPr>
        <w:t>strategic importance of the procurement arrangement</w:t>
      </w:r>
    </w:p>
    <w:p w14:paraId="7C923C63" w14:textId="77777777" w:rsidR="009F106B" w:rsidRPr="00282F85" w:rsidRDefault="009F106B" w:rsidP="002D5AAB">
      <w:pPr>
        <w:pStyle w:val="ListParagraph"/>
        <w:numPr>
          <w:ilvl w:val="0"/>
          <w:numId w:val="3"/>
        </w:numPr>
        <w:rPr>
          <w:color w:val="4B5051" w:themeColor="accent5"/>
        </w:rPr>
      </w:pPr>
      <w:r w:rsidRPr="00282F85">
        <w:rPr>
          <w:color w:val="4B5051" w:themeColor="accent5"/>
        </w:rPr>
        <w:t xml:space="preserve">risk assessment, </w:t>
      </w:r>
      <w:proofErr w:type="gramStart"/>
      <w:r w:rsidRPr="00282F85">
        <w:rPr>
          <w:color w:val="4B5051" w:themeColor="accent5"/>
        </w:rPr>
        <w:t>in particular whether</w:t>
      </w:r>
      <w:proofErr w:type="gramEnd"/>
      <w:r w:rsidRPr="00282F85">
        <w:rPr>
          <w:color w:val="4B5051" w:themeColor="accent5"/>
        </w:rPr>
        <w:t xml:space="preserve"> the identified are risks clustered towards higher or lower risk levels, and the highest individual residual risk level after mitigation. </w:t>
      </w:r>
    </w:p>
    <w:p w14:paraId="11239595" w14:textId="77777777" w:rsidR="009F106B" w:rsidRPr="00D45FDE" w:rsidRDefault="009F106B" w:rsidP="0094172A">
      <w:pPr>
        <w:pStyle w:val="Heading3"/>
        <w:numPr>
          <w:ilvl w:val="2"/>
          <w:numId w:val="7"/>
        </w:numPr>
        <w:ind w:left="0" w:firstLine="0"/>
      </w:pPr>
      <w:bookmarkStart w:id="72" w:name="_Toc431382533"/>
      <w:bookmarkStart w:id="73" w:name="_Toc431986851"/>
      <w:bookmarkStart w:id="74" w:name="_Toc99543308"/>
      <w:r w:rsidRPr="00D45FDE">
        <w:t>Description of risks</w:t>
      </w:r>
      <w:bookmarkEnd w:id="72"/>
      <w:bookmarkEnd w:id="73"/>
      <w:bookmarkEnd w:id="74"/>
    </w:p>
    <w:p w14:paraId="1D2E3319" w14:textId="77777777" w:rsidR="009F106B" w:rsidRDefault="009F106B" w:rsidP="00994B00">
      <w:pPr>
        <w:ind w:left="360"/>
        <w:rPr>
          <w:color w:val="4B5051" w:themeColor="accent5"/>
        </w:rPr>
      </w:pPr>
      <w:r w:rsidRPr="001A5925">
        <w:rPr>
          <w:color w:val="4B5051" w:themeColor="accent5"/>
        </w:rPr>
        <w:t>It is mandatory to perform a risk management assessment of every contract irrespective of value.</w:t>
      </w:r>
    </w:p>
    <w:p w14:paraId="6724C08A" w14:textId="77777777" w:rsidR="00994B00" w:rsidRPr="001A5925" w:rsidRDefault="00994B00" w:rsidP="00994B00">
      <w:pPr>
        <w:ind w:left="360"/>
        <w:rPr>
          <w:color w:val="4B5051" w:themeColor="accent5"/>
        </w:rPr>
      </w:pPr>
    </w:p>
    <w:p w14:paraId="106B01E1" w14:textId="77777777" w:rsidR="009F106B" w:rsidRPr="001A5925" w:rsidRDefault="009F106B" w:rsidP="00994B00">
      <w:pPr>
        <w:ind w:left="360"/>
        <w:rPr>
          <w:color w:val="4B5051" w:themeColor="accent5"/>
        </w:rPr>
      </w:pPr>
      <w:r w:rsidRPr="001A5925">
        <w:rPr>
          <w:color w:val="4B5051" w:themeColor="accent5"/>
        </w:rPr>
        <w:t xml:space="preserve">Refer to </w:t>
      </w:r>
      <w:r w:rsidRPr="00994B00">
        <w:rPr>
          <w:color w:val="4B5051" w:themeColor="accent5"/>
        </w:rPr>
        <w:t>Risk Management Guide</w:t>
      </w:r>
      <w:r w:rsidRPr="001A5925">
        <w:rPr>
          <w:color w:val="4B5051" w:themeColor="accent5"/>
        </w:rPr>
        <w:t xml:space="preserve"> contained in the </w:t>
      </w:r>
      <w:r w:rsidRPr="00994B00">
        <w:rPr>
          <w:color w:val="4B5051" w:themeColor="accent5"/>
        </w:rPr>
        <w:t>Insurance Guidelines</w:t>
      </w:r>
      <w:r w:rsidRPr="001A5925">
        <w:rPr>
          <w:color w:val="4B5051" w:themeColor="accent5"/>
        </w:rPr>
        <w:t xml:space="preserve">. Complete the </w:t>
      </w:r>
      <w:r w:rsidRPr="00994B00">
        <w:rPr>
          <w:color w:val="4B5051" w:themeColor="accent5"/>
        </w:rPr>
        <w:t>Risk Analysis</w:t>
      </w:r>
      <w:r w:rsidRPr="001A5925">
        <w:rPr>
          <w:color w:val="4B5051" w:themeColor="accent5"/>
        </w:rPr>
        <w:t xml:space="preserve"> and attach if appropriate. </w:t>
      </w:r>
    </w:p>
    <w:p w14:paraId="50BF6DB4" w14:textId="77777777" w:rsidR="00994B00" w:rsidRDefault="00994B00" w:rsidP="00994B00">
      <w:pPr>
        <w:ind w:left="360"/>
        <w:rPr>
          <w:color w:val="4B5051" w:themeColor="accent5"/>
        </w:rPr>
      </w:pPr>
    </w:p>
    <w:p w14:paraId="7433C643" w14:textId="07FB5A2F" w:rsidR="009F106B" w:rsidRPr="001A5925" w:rsidRDefault="009F106B" w:rsidP="00994B00">
      <w:pPr>
        <w:ind w:left="360"/>
        <w:rPr>
          <w:color w:val="4B5051" w:themeColor="accent5"/>
        </w:rPr>
      </w:pPr>
      <w:r w:rsidRPr="001A5925">
        <w:rPr>
          <w:color w:val="4B5051" w:themeColor="accent5"/>
        </w:rPr>
        <w:t>Summarise the key risks in the table over the page (risks rated high to extreme after mitigation; and with strategic or political implications).</w:t>
      </w:r>
    </w:p>
    <w:p w14:paraId="6DFB4CBC" w14:textId="77777777" w:rsidR="00994B00" w:rsidRDefault="00994B00" w:rsidP="00994B00">
      <w:pPr>
        <w:ind w:left="360"/>
        <w:rPr>
          <w:color w:val="4B5051" w:themeColor="accent5"/>
        </w:rPr>
      </w:pPr>
    </w:p>
    <w:p w14:paraId="2727F4F1" w14:textId="77777777" w:rsidR="00994B00" w:rsidRDefault="009F106B" w:rsidP="00994B00">
      <w:pPr>
        <w:ind w:left="360"/>
        <w:rPr>
          <w:color w:val="4B5051" w:themeColor="accent5"/>
        </w:rPr>
      </w:pPr>
      <w:r w:rsidRPr="001A5925">
        <w:rPr>
          <w:color w:val="4B5051" w:themeColor="accent5"/>
        </w:rPr>
        <w:t xml:space="preserve">As part of the risk assessment, identify the proposed types and levels of insurance to be required in the proposed contract. Are the types of insurance and their level of cover appropriate for this procurement? </w:t>
      </w:r>
    </w:p>
    <w:p w14:paraId="06B0E3EE" w14:textId="77777777" w:rsidR="00994B00" w:rsidRDefault="00994B00" w:rsidP="00994B00">
      <w:pPr>
        <w:ind w:left="360"/>
        <w:rPr>
          <w:color w:val="4B5051" w:themeColor="accent5"/>
        </w:rPr>
      </w:pPr>
    </w:p>
    <w:p w14:paraId="0149FB05" w14:textId="42EC84D6" w:rsidR="009F106B" w:rsidRPr="001A5925" w:rsidRDefault="009F106B" w:rsidP="00994B00">
      <w:pPr>
        <w:ind w:left="360"/>
        <w:rPr>
          <w:color w:val="4B5051" w:themeColor="accent5"/>
        </w:rPr>
        <w:sectPr w:rsidR="009F106B" w:rsidRPr="001A5925" w:rsidSect="0067387A">
          <w:headerReference w:type="default" r:id="rId24"/>
          <w:footerReference w:type="default" r:id="rId25"/>
          <w:pgSz w:w="11906" w:h="16838" w:code="9"/>
          <w:pgMar w:top="1701" w:right="1134" w:bottom="1134" w:left="1134" w:header="851" w:footer="425" w:gutter="0"/>
          <w:pgNumType w:start="1"/>
          <w:cols w:space="708"/>
          <w:docGrid w:linePitch="360"/>
        </w:sectPr>
      </w:pPr>
      <w:r w:rsidRPr="001A5925">
        <w:rPr>
          <w:color w:val="4B5051" w:themeColor="accent5"/>
        </w:rPr>
        <w:t>Please provide your case analysis.</w:t>
      </w:r>
    </w:p>
    <w:p w14:paraId="0E2F99E7" w14:textId="77777777" w:rsidR="009F106B" w:rsidRPr="00D45FDE" w:rsidRDefault="009F106B" w:rsidP="0094172A">
      <w:pPr>
        <w:pStyle w:val="Heading3"/>
        <w:numPr>
          <w:ilvl w:val="2"/>
          <w:numId w:val="7"/>
        </w:numPr>
        <w:ind w:left="0" w:firstLine="0"/>
      </w:pPr>
      <w:bookmarkStart w:id="75" w:name="_Toc431382534"/>
      <w:bookmarkStart w:id="76" w:name="_Toc431986852"/>
      <w:bookmarkStart w:id="77" w:name="_Toc99543309"/>
      <w:r>
        <w:t>Risk s</w:t>
      </w:r>
      <w:r w:rsidRPr="00D45FDE">
        <w:t>ummary</w:t>
      </w:r>
      <w:bookmarkEnd w:id="75"/>
      <w:bookmarkEnd w:id="76"/>
      <w:bookmarkEnd w:id="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Risk Summary"/>
        <w:tblDescription w:val="Summary of the Risk Register"/>
      </w:tblPr>
      <w:tblGrid>
        <w:gridCol w:w="1681"/>
        <w:gridCol w:w="1829"/>
        <w:gridCol w:w="1273"/>
        <w:gridCol w:w="1019"/>
        <w:gridCol w:w="924"/>
        <w:gridCol w:w="1234"/>
        <w:gridCol w:w="1668"/>
      </w:tblGrid>
      <w:tr w:rsidR="009F106B" w:rsidRPr="00D45FDE" w14:paraId="2C0D248B" w14:textId="77777777" w:rsidTr="00DB7ECD">
        <w:tc>
          <w:tcPr>
            <w:tcW w:w="2263" w:type="dxa"/>
            <w:shd w:val="clear" w:color="auto" w:fill="E6E6E6"/>
            <w:tcMar>
              <w:top w:w="113" w:type="dxa"/>
              <w:bottom w:w="113" w:type="dxa"/>
            </w:tcMar>
            <w:vAlign w:val="center"/>
          </w:tcPr>
          <w:p w14:paraId="532FF767" w14:textId="77777777" w:rsidR="009F106B" w:rsidRPr="00D45FDE" w:rsidRDefault="009F106B" w:rsidP="00DB7ECD">
            <w:pPr>
              <w:pStyle w:val="DFSITableHeading"/>
              <w:spacing w:before="40" w:after="40"/>
            </w:pPr>
            <w:r w:rsidRPr="00D45FDE">
              <w:t>Procurement Name</w:t>
            </w:r>
          </w:p>
        </w:tc>
        <w:tc>
          <w:tcPr>
            <w:tcW w:w="11730" w:type="dxa"/>
            <w:gridSpan w:val="6"/>
            <w:shd w:val="clear" w:color="auto" w:fill="auto"/>
            <w:tcMar>
              <w:top w:w="113" w:type="dxa"/>
              <w:bottom w:w="113" w:type="dxa"/>
            </w:tcMar>
            <w:vAlign w:val="center"/>
          </w:tcPr>
          <w:p w14:paraId="72331081" w14:textId="77777777" w:rsidR="009F106B" w:rsidRPr="00D45FDE" w:rsidRDefault="009F106B" w:rsidP="00DB7ECD">
            <w:pPr>
              <w:pStyle w:val="DFSITableHeading"/>
              <w:spacing w:before="40" w:after="40"/>
            </w:pPr>
          </w:p>
        </w:tc>
      </w:tr>
      <w:tr w:rsidR="009F106B" w:rsidRPr="00D45FDE" w14:paraId="39510B83" w14:textId="77777777" w:rsidTr="00DB7ECD">
        <w:tc>
          <w:tcPr>
            <w:tcW w:w="2263" w:type="dxa"/>
            <w:shd w:val="clear" w:color="auto" w:fill="E6E6E6"/>
            <w:tcMar>
              <w:top w:w="113" w:type="dxa"/>
              <w:bottom w:w="113" w:type="dxa"/>
            </w:tcMar>
            <w:vAlign w:val="center"/>
          </w:tcPr>
          <w:p w14:paraId="0F3FAFC2" w14:textId="77777777" w:rsidR="009F106B" w:rsidRPr="00D45FDE" w:rsidRDefault="009F106B" w:rsidP="00DB7ECD">
            <w:pPr>
              <w:pStyle w:val="DFSITableHeading"/>
              <w:spacing w:before="40" w:after="40"/>
            </w:pPr>
            <w:r w:rsidRPr="00D45FDE">
              <w:t>Category</w:t>
            </w:r>
          </w:p>
        </w:tc>
        <w:tc>
          <w:tcPr>
            <w:tcW w:w="11730" w:type="dxa"/>
            <w:gridSpan w:val="6"/>
            <w:tcMar>
              <w:top w:w="113" w:type="dxa"/>
              <w:bottom w:w="113" w:type="dxa"/>
            </w:tcMar>
            <w:vAlign w:val="center"/>
          </w:tcPr>
          <w:p w14:paraId="19464EFD" w14:textId="77777777" w:rsidR="009F106B" w:rsidRPr="00D45FDE" w:rsidRDefault="009F106B" w:rsidP="00DB7ECD">
            <w:pPr>
              <w:pStyle w:val="DFSITableText"/>
              <w:spacing w:before="40" w:after="40"/>
            </w:pPr>
          </w:p>
        </w:tc>
      </w:tr>
      <w:tr w:rsidR="009F106B" w:rsidRPr="00D45FDE" w14:paraId="177D35E7" w14:textId="77777777" w:rsidTr="00DB7ECD">
        <w:tc>
          <w:tcPr>
            <w:tcW w:w="2263" w:type="dxa"/>
            <w:shd w:val="clear" w:color="auto" w:fill="E6E6E6"/>
            <w:tcMar>
              <w:top w:w="113" w:type="dxa"/>
              <w:bottom w:w="113" w:type="dxa"/>
            </w:tcMar>
            <w:vAlign w:val="center"/>
          </w:tcPr>
          <w:p w14:paraId="753384FE" w14:textId="77777777" w:rsidR="009F106B" w:rsidRPr="00D45FDE" w:rsidRDefault="009F106B" w:rsidP="00DB7ECD">
            <w:pPr>
              <w:pStyle w:val="DFSITableHeading"/>
              <w:spacing w:before="40" w:after="40"/>
            </w:pPr>
            <w:r w:rsidRPr="00D45FDE">
              <w:t>Value</w:t>
            </w:r>
          </w:p>
        </w:tc>
        <w:tc>
          <w:tcPr>
            <w:tcW w:w="11730" w:type="dxa"/>
            <w:gridSpan w:val="6"/>
            <w:tcMar>
              <w:top w:w="113" w:type="dxa"/>
              <w:bottom w:w="113" w:type="dxa"/>
            </w:tcMar>
            <w:vAlign w:val="center"/>
          </w:tcPr>
          <w:p w14:paraId="5481ED66" w14:textId="77777777" w:rsidR="009F106B" w:rsidRPr="00D45FDE" w:rsidRDefault="009F106B" w:rsidP="00DB7ECD">
            <w:pPr>
              <w:pStyle w:val="DFSITableText"/>
              <w:spacing w:before="40" w:after="40"/>
            </w:pPr>
          </w:p>
        </w:tc>
      </w:tr>
      <w:tr w:rsidR="009F106B" w:rsidRPr="00D45FDE" w14:paraId="34503EDA" w14:textId="77777777" w:rsidTr="00DB7ECD">
        <w:tc>
          <w:tcPr>
            <w:tcW w:w="2263" w:type="dxa"/>
            <w:shd w:val="clear" w:color="auto" w:fill="E6E6E6"/>
            <w:tcMar>
              <w:top w:w="113" w:type="dxa"/>
              <w:bottom w:w="113" w:type="dxa"/>
            </w:tcMar>
            <w:vAlign w:val="center"/>
          </w:tcPr>
          <w:p w14:paraId="39899C36" w14:textId="77777777" w:rsidR="009F106B" w:rsidRPr="00D45FDE" w:rsidRDefault="009F106B" w:rsidP="00DB7ECD">
            <w:pPr>
              <w:pStyle w:val="DFSITableHeading"/>
              <w:spacing w:before="40" w:after="40"/>
            </w:pPr>
            <w:r w:rsidRPr="00D45FDE">
              <w:t>Period</w:t>
            </w:r>
          </w:p>
        </w:tc>
        <w:tc>
          <w:tcPr>
            <w:tcW w:w="11730" w:type="dxa"/>
            <w:gridSpan w:val="6"/>
            <w:tcMar>
              <w:top w:w="113" w:type="dxa"/>
              <w:bottom w:w="113" w:type="dxa"/>
            </w:tcMar>
            <w:vAlign w:val="center"/>
          </w:tcPr>
          <w:p w14:paraId="6F3A8D6B" w14:textId="77777777" w:rsidR="009F106B" w:rsidRPr="00D45FDE" w:rsidRDefault="009F106B" w:rsidP="00DB7ECD">
            <w:pPr>
              <w:pStyle w:val="DFSITableText"/>
              <w:spacing w:before="40" w:after="40"/>
            </w:pPr>
          </w:p>
        </w:tc>
      </w:tr>
      <w:tr w:rsidR="009F106B" w:rsidRPr="00D45FDE" w14:paraId="3A44C111" w14:textId="77777777" w:rsidTr="00DB7ECD">
        <w:tc>
          <w:tcPr>
            <w:tcW w:w="2263" w:type="dxa"/>
            <w:shd w:val="clear" w:color="auto" w:fill="E6E6E6"/>
            <w:tcMar>
              <w:top w:w="113" w:type="dxa"/>
              <w:bottom w:w="113" w:type="dxa"/>
            </w:tcMar>
            <w:vAlign w:val="center"/>
          </w:tcPr>
          <w:p w14:paraId="05880A24" w14:textId="77777777" w:rsidR="009F106B" w:rsidRPr="00D45FDE" w:rsidRDefault="009F106B" w:rsidP="00DB7ECD">
            <w:pPr>
              <w:pStyle w:val="DFSITableHeading"/>
              <w:spacing w:before="40" w:after="40"/>
            </w:pPr>
            <w:r w:rsidRPr="00D45FDE">
              <w:t>Risk Category</w:t>
            </w:r>
          </w:p>
        </w:tc>
        <w:tc>
          <w:tcPr>
            <w:tcW w:w="3118" w:type="dxa"/>
            <w:shd w:val="clear" w:color="auto" w:fill="E6E6E6"/>
            <w:tcMar>
              <w:top w:w="113" w:type="dxa"/>
              <w:bottom w:w="113" w:type="dxa"/>
            </w:tcMar>
            <w:vAlign w:val="center"/>
          </w:tcPr>
          <w:p w14:paraId="4EF9AB7E" w14:textId="77777777" w:rsidR="009F106B" w:rsidRPr="00D45FDE" w:rsidRDefault="009F106B" w:rsidP="00DB7ECD">
            <w:pPr>
              <w:pStyle w:val="DFSITableHeading"/>
              <w:spacing w:before="40" w:after="40"/>
            </w:pPr>
            <w:r w:rsidRPr="00D45FDE">
              <w:t>Risk Description</w:t>
            </w:r>
          </w:p>
        </w:tc>
        <w:tc>
          <w:tcPr>
            <w:tcW w:w="1417" w:type="dxa"/>
            <w:shd w:val="clear" w:color="auto" w:fill="E6E6E6"/>
            <w:tcMar>
              <w:top w:w="113" w:type="dxa"/>
              <w:bottom w:w="113" w:type="dxa"/>
            </w:tcMar>
            <w:vAlign w:val="center"/>
          </w:tcPr>
          <w:p w14:paraId="5B34E540" w14:textId="77777777" w:rsidR="009F106B" w:rsidRPr="00D45FDE" w:rsidRDefault="009F106B" w:rsidP="00DB7ECD">
            <w:pPr>
              <w:pStyle w:val="DFSITableHeading"/>
              <w:spacing w:before="40" w:after="40"/>
              <w:jc w:val="center"/>
            </w:pPr>
            <w:r w:rsidRPr="00D45FDE">
              <w:t>Likelihood Rating</w:t>
            </w:r>
          </w:p>
        </w:tc>
        <w:tc>
          <w:tcPr>
            <w:tcW w:w="1417" w:type="dxa"/>
            <w:shd w:val="clear" w:color="auto" w:fill="E6E6E6"/>
            <w:tcMar>
              <w:top w:w="113" w:type="dxa"/>
              <w:bottom w:w="113" w:type="dxa"/>
            </w:tcMar>
            <w:vAlign w:val="center"/>
          </w:tcPr>
          <w:p w14:paraId="174BB858" w14:textId="77777777" w:rsidR="009F106B" w:rsidRPr="00D45FDE" w:rsidRDefault="009F106B" w:rsidP="00DB7ECD">
            <w:pPr>
              <w:pStyle w:val="DFSITableHeading"/>
              <w:spacing w:before="40" w:after="40"/>
              <w:jc w:val="center"/>
            </w:pPr>
            <w:r w:rsidRPr="00D45FDE">
              <w:t>Impact Rating</w:t>
            </w:r>
          </w:p>
        </w:tc>
        <w:tc>
          <w:tcPr>
            <w:tcW w:w="1417" w:type="dxa"/>
            <w:shd w:val="clear" w:color="auto" w:fill="E6E6E6"/>
            <w:vAlign w:val="center"/>
          </w:tcPr>
          <w:p w14:paraId="4EEBD79E" w14:textId="77777777" w:rsidR="009F106B" w:rsidRPr="00D45FDE" w:rsidRDefault="009F106B" w:rsidP="00DB7ECD">
            <w:pPr>
              <w:pStyle w:val="DFSITableHeading"/>
              <w:spacing w:before="40" w:after="40"/>
              <w:jc w:val="center"/>
            </w:pPr>
            <w:r w:rsidRPr="00D45FDE">
              <w:t>Risk Level</w:t>
            </w:r>
          </w:p>
        </w:tc>
        <w:tc>
          <w:tcPr>
            <w:tcW w:w="1417" w:type="dxa"/>
            <w:shd w:val="clear" w:color="auto" w:fill="E6E6E6"/>
            <w:vAlign w:val="center"/>
          </w:tcPr>
          <w:p w14:paraId="48BBA576" w14:textId="77777777" w:rsidR="009F106B" w:rsidRPr="00D45FDE" w:rsidRDefault="009F106B" w:rsidP="00DB7ECD">
            <w:pPr>
              <w:pStyle w:val="DFSITableHeading"/>
              <w:spacing w:before="40" w:after="40"/>
              <w:jc w:val="center"/>
            </w:pPr>
            <w:r w:rsidRPr="00D45FDE">
              <w:t>Insurance Type</w:t>
            </w:r>
          </w:p>
        </w:tc>
        <w:tc>
          <w:tcPr>
            <w:tcW w:w="2944" w:type="dxa"/>
            <w:shd w:val="clear" w:color="auto" w:fill="E6E6E6"/>
            <w:vAlign w:val="center"/>
          </w:tcPr>
          <w:p w14:paraId="61C76A45" w14:textId="77777777" w:rsidR="009F106B" w:rsidRPr="00D45FDE" w:rsidRDefault="009F106B" w:rsidP="00DB7ECD">
            <w:pPr>
              <w:pStyle w:val="DFSITableHeading"/>
              <w:spacing w:before="40" w:after="40"/>
            </w:pPr>
            <w:r w:rsidRPr="00D45FDE">
              <w:t>Other Mitigation</w:t>
            </w:r>
          </w:p>
        </w:tc>
      </w:tr>
      <w:tr w:rsidR="009F106B" w:rsidRPr="00D45FDE" w14:paraId="623D35EE" w14:textId="77777777" w:rsidTr="00DB7ECD">
        <w:tc>
          <w:tcPr>
            <w:tcW w:w="2263" w:type="dxa"/>
            <w:tcMar>
              <w:top w:w="113" w:type="dxa"/>
              <w:bottom w:w="113" w:type="dxa"/>
            </w:tcMar>
            <w:vAlign w:val="center"/>
          </w:tcPr>
          <w:p w14:paraId="7AAF8782" w14:textId="77777777" w:rsidR="009F106B" w:rsidRPr="00D45FDE" w:rsidRDefault="009F106B" w:rsidP="00DB7ECD">
            <w:pPr>
              <w:pStyle w:val="DFSITableText"/>
              <w:spacing w:before="40" w:after="40"/>
            </w:pPr>
            <w:r w:rsidRPr="00D45FDE">
              <w:t>Assets / Property</w:t>
            </w:r>
          </w:p>
        </w:tc>
        <w:tc>
          <w:tcPr>
            <w:tcW w:w="3118" w:type="dxa"/>
            <w:tcMar>
              <w:top w:w="113" w:type="dxa"/>
              <w:bottom w:w="113" w:type="dxa"/>
            </w:tcMar>
            <w:vAlign w:val="center"/>
          </w:tcPr>
          <w:p w14:paraId="3AEE7A5E"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69D9309A"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4C2A7696" w14:textId="77777777" w:rsidR="009F106B" w:rsidRPr="00D45FDE" w:rsidRDefault="009F106B" w:rsidP="00DB7ECD">
            <w:pPr>
              <w:pStyle w:val="DFSITableText"/>
              <w:spacing w:before="40" w:after="40"/>
            </w:pPr>
          </w:p>
        </w:tc>
        <w:tc>
          <w:tcPr>
            <w:tcW w:w="1417" w:type="dxa"/>
            <w:vAlign w:val="center"/>
          </w:tcPr>
          <w:p w14:paraId="14142EE3" w14:textId="77777777" w:rsidR="009F106B" w:rsidRPr="00D45FDE" w:rsidRDefault="009F106B" w:rsidP="00DB7ECD">
            <w:pPr>
              <w:pStyle w:val="DFSITableText"/>
              <w:spacing w:before="40" w:after="40"/>
            </w:pPr>
          </w:p>
        </w:tc>
        <w:tc>
          <w:tcPr>
            <w:tcW w:w="1417" w:type="dxa"/>
            <w:vAlign w:val="center"/>
          </w:tcPr>
          <w:p w14:paraId="65577E7F" w14:textId="77777777" w:rsidR="009F106B" w:rsidRPr="00D45FDE" w:rsidRDefault="009F106B" w:rsidP="00DB7ECD">
            <w:pPr>
              <w:pStyle w:val="DFSITableText"/>
              <w:spacing w:before="40" w:after="40"/>
            </w:pPr>
          </w:p>
        </w:tc>
        <w:tc>
          <w:tcPr>
            <w:tcW w:w="2944" w:type="dxa"/>
            <w:vAlign w:val="center"/>
          </w:tcPr>
          <w:p w14:paraId="689CCBA4" w14:textId="77777777" w:rsidR="009F106B" w:rsidRPr="00D45FDE" w:rsidRDefault="009F106B" w:rsidP="00DB7ECD">
            <w:pPr>
              <w:pStyle w:val="DFSITableText"/>
              <w:spacing w:before="40" w:after="40"/>
            </w:pPr>
          </w:p>
        </w:tc>
      </w:tr>
      <w:tr w:rsidR="009F106B" w:rsidRPr="00D45FDE" w14:paraId="5047130B" w14:textId="77777777" w:rsidTr="00DB7ECD">
        <w:tc>
          <w:tcPr>
            <w:tcW w:w="2263" w:type="dxa"/>
            <w:tcMar>
              <w:top w:w="113" w:type="dxa"/>
              <w:bottom w:w="113" w:type="dxa"/>
            </w:tcMar>
            <w:vAlign w:val="center"/>
          </w:tcPr>
          <w:p w14:paraId="614AE61E" w14:textId="77777777" w:rsidR="009F106B" w:rsidRPr="00D45FDE" w:rsidRDefault="009F106B" w:rsidP="00DB7ECD">
            <w:pPr>
              <w:pStyle w:val="DFSITableText"/>
              <w:spacing w:before="40" w:after="40"/>
            </w:pPr>
            <w:r w:rsidRPr="00D45FDE">
              <w:t>Legal &amp; Governance</w:t>
            </w:r>
          </w:p>
        </w:tc>
        <w:tc>
          <w:tcPr>
            <w:tcW w:w="3118" w:type="dxa"/>
            <w:tcMar>
              <w:top w:w="113" w:type="dxa"/>
              <w:bottom w:w="113" w:type="dxa"/>
            </w:tcMar>
            <w:vAlign w:val="center"/>
          </w:tcPr>
          <w:p w14:paraId="116AF401"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4F1F7B71"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05CF76EB" w14:textId="77777777" w:rsidR="009F106B" w:rsidRPr="00D45FDE" w:rsidRDefault="009F106B" w:rsidP="00DB7ECD">
            <w:pPr>
              <w:pStyle w:val="DFSITableText"/>
              <w:spacing w:before="40" w:after="40"/>
            </w:pPr>
          </w:p>
        </w:tc>
        <w:tc>
          <w:tcPr>
            <w:tcW w:w="1417" w:type="dxa"/>
            <w:vAlign w:val="center"/>
          </w:tcPr>
          <w:p w14:paraId="0311D92F" w14:textId="77777777" w:rsidR="009F106B" w:rsidRPr="00D45FDE" w:rsidRDefault="009F106B" w:rsidP="00DB7ECD">
            <w:pPr>
              <w:pStyle w:val="DFSITableText"/>
              <w:spacing w:before="40" w:after="40"/>
            </w:pPr>
          </w:p>
        </w:tc>
        <w:tc>
          <w:tcPr>
            <w:tcW w:w="1417" w:type="dxa"/>
            <w:vAlign w:val="center"/>
          </w:tcPr>
          <w:p w14:paraId="5EC5A24F" w14:textId="77777777" w:rsidR="009F106B" w:rsidRPr="00D45FDE" w:rsidRDefault="009F106B" w:rsidP="00DB7ECD">
            <w:pPr>
              <w:pStyle w:val="DFSITableText"/>
              <w:spacing w:before="40" w:after="40"/>
            </w:pPr>
          </w:p>
        </w:tc>
        <w:tc>
          <w:tcPr>
            <w:tcW w:w="2944" w:type="dxa"/>
            <w:vAlign w:val="center"/>
          </w:tcPr>
          <w:p w14:paraId="5EF0A06B" w14:textId="77777777" w:rsidR="009F106B" w:rsidRPr="00D45FDE" w:rsidRDefault="009F106B" w:rsidP="00DB7ECD">
            <w:pPr>
              <w:pStyle w:val="DFSITableText"/>
              <w:spacing w:before="40" w:after="40"/>
            </w:pPr>
          </w:p>
        </w:tc>
      </w:tr>
      <w:tr w:rsidR="009F106B" w:rsidRPr="00D45FDE" w14:paraId="12AB0918" w14:textId="77777777" w:rsidTr="00DB7ECD">
        <w:tc>
          <w:tcPr>
            <w:tcW w:w="2263" w:type="dxa"/>
            <w:tcMar>
              <w:top w:w="113" w:type="dxa"/>
              <w:bottom w:w="113" w:type="dxa"/>
            </w:tcMar>
            <w:vAlign w:val="center"/>
          </w:tcPr>
          <w:p w14:paraId="51B27598" w14:textId="77777777" w:rsidR="009F106B" w:rsidRPr="00D45FDE" w:rsidRDefault="009F106B" w:rsidP="00DB7ECD">
            <w:pPr>
              <w:pStyle w:val="DFSITableText"/>
              <w:spacing w:before="40" w:after="40"/>
            </w:pPr>
            <w:r w:rsidRPr="00D45FDE">
              <w:t>Reputation</w:t>
            </w:r>
          </w:p>
        </w:tc>
        <w:tc>
          <w:tcPr>
            <w:tcW w:w="3118" w:type="dxa"/>
            <w:tcMar>
              <w:top w:w="113" w:type="dxa"/>
              <w:bottom w:w="113" w:type="dxa"/>
            </w:tcMar>
            <w:vAlign w:val="center"/>
          </w:tcPr>
          <w:p w14:paraId="465637F0"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74ACC55B"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231C25BA" w14:textId="77777777" w:rsidR="009F106B" w:rsidRPr="00D45FDE" w:rsidRDefault="009F106B" w:rsidP="00DB7ECD">
            <w:pPr>
              <w:pStyle w:val="DFSITableText"/>
              <w:spacing w:before="40" w:after="40"/>
            </w:pPr>
          </w:p>
        </w:tc>
        <w:tc>
          <w:tcPr>
            <w:tcW w:w="1417" w:type="dxa"/>
            <w:vAlign w:val="center"/>
          </w:tcPr>
          <w:p w14:paraId="09E0192E" w14:textId="77777777" w:rsidR="009F106B" w:rsidRPr="00D45FDE" w:rsidRDefault="009F106B" w:rsidP="00DB7ECD">
            <w:pPr>
              <w:pStyle w:val="DFSITableText"/>
              <w:spacing w:before="40" w:after="40"/>
            </w:pPr>
          </w:p>
        </w:tc>
        <w:tc>
          <w:tcPr>
            <w:tcW w:w="1417" w:type="dxa"/>
            <w:vAlign w:val="center"/>
          </w:tcPr>
          <w:p w14:paraId="7532AD8F" w14:textId="77777777" w:rsidR="009F106B" w:rsidRPr="00D45FDE" w:rsidRDefault="009F106B" w:rsidP="00DB7ECD">
            <w:pPr>
              <w:pStyle w:val="DFSITableText"/>
              <w:spacing w:before="40" w:after="40"/>
            </w:pPr>
          </w:p>
        </w:tc>
        <w:tc>
          <w:tcPr>
            <w:tcW w:w="2944" w:type="dxa"/>
            <w:vAlign w:val="center"/>
          </w:tcPr>
          <w:p w14:paraId="34393B77" w14:textId="77777777" w:rsidR="009F106B" w:rsidRPr="00D45FDE" w:rsidRDefault="009F106B" w:rsidP="00DB7ECD">
            <w:pPr>
              <w:pStyle w:val="DFSITableText"/>
              <w:spacing w:before="40" w:after="40"/>
            </w:pPr>
          </w:p>
        </w:tc>
      </w:tr>
      <w:tr w:rsidR="009F106B" w:rsidRPr="00D45FDE" w14:paraId="663B5A22" w14:textId="77777777" w:rsidTr="00DB7ECD">
        <w:tc>
          <w:tcPr>
            <w:tcW w:w="2263" w:type="dxa"/>
            <w:tcMar>
              <w:top w:w="113" w:type="dxa"/>
              <w:bottom w:w="113" w:type="dxa"/>
            </w:tcMar>
            <w:vAlign w:val="center"/>
          </w:tcPr>
          <w:p w14:paraId="46888E6C" w14:textId="77777777" w:rsidR="009F106B" w:rsidRPr="00D45FDE" w:rsidRDefault="009F106B" w:rsidP="00DB7ECD">
            <w:pPr>
              <w:pStyle w:val="DFSITableText"/>
              <w:spacing w:before="40" w:after="40"/>
            </w:pPr>
            <w:r w:rsidRPr="00D45FDE">
              <w:t>Health and Safety</w:t>
            </w:r>
          </w:p>
        </w:tc>
        <w:tc>
          <w:tcPr>
            <w:tcW w:w="3118" w:type="dxa"/>
            <w:tcMar>
              <w:top w:w="113" w:type="dxa"/>
              <w:bottom w:w="113" w:type="dxa"/>
            </w:tcMar>
            <w:vAlign w:val="center"/>
          </w:tcPr>
          <w:p w14:paraId="7FCCA19E"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6861292D"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72758A12" w14:textId="77777777" w:rsidR="009F106B" w:rsidRPr="00D45FDE" w:rsidRDefault="009F106B" w:rsidP="00DB7ECD">
            <w:pPr>
              <w:pStyle w:val="DFSITableText"/>
              <w:spacing w:before="40" w:after="40"/>
            </w:pPr>
          </w:p>
        </w:tc>
        <w:tc>
          <w:tcPr>
            <w:tcW w:w="1417" w:type="dxa"/>
            <w:vAlign w:val="center"/>
          </w:tcPr>
          <w:p w14:paraId="223ED5DE" w14:textId="77777777" w:rsidR="009F106B" w:rsidRPr="00D45FDE" w:rsidRDefault="009F106B" w:rsidP="00DB7ECD">
            <w:pPr>
              <w:pStyle w:val="DFSITableText"/>
              <w:spacing w:before="40" w:after="40"/>
            </w:pPr>
          </w:p>
        </w:tc>
        <w:tc>
          <w:tcPr>
            <w:tcW w:w="1417" w:type="dxa"/>
            <w:vAlign w:val="center"/>
          </w:tcPr>
          <w:p w14:paraId="5F9F6CE7" w14:textId="77777777" w:rsidR="009F106B" w:rsidRPr="00D45FDE" w:rsidRDefault="009F106B" w:rsidP="00DB7ECD">
            <w:pPr>
              <w:pStyle w:val="DFSITableText"/>
              <w:spacing w:before="40" w:after="40"/>
            </w:pPr>
          </w:p>
        </w:tc>
        <w:tc>
          <w:tcPr>
            <w:tcW w:w="2944" w:type="dxa"/>
            <w:vAlign w:val="center"/>
          </w:tcPr>
          <w:p w14:paraId="0221D029" w14:textId="77777777" w:rsidR="009F106B" w:rsidRPr="00D45FDE" w:rsidRDefault="009F106B" w:rsidP="00DB7ECD">
            <w:pPr>
              <w:pStyle w:val="DFSITableText"/>
              <w:spacing w:before="40" w:after="40"/>
            </w:pPr>
          </w:p>
        </w:tc>
      </w:tr>
      <w:tr w:rsidR="009F106B" w:rsidRPr="00D45FDE" w14:paraId="16B7BBD7" w14:textId="77777777" w:rsidTr="00DB7ECD">
        <w:tc>
          <w:tcPr>
            <w:tcW w:w="2263" w:type="dxa"/>
            <w:tcMar>
              <w:top w:w="113" w:type="dxa"/>
              <w:bottom w:w="113" w:type="dxa"/>
            </w:tcMar>
            <w:vAlign w:val="center"/>
          </w:tcPr>
          <w:p w14:paraId="0DFDAEC3" w14:textId="77777777" w:rsidR="009F106B" w:rsidRPr="00D45FDE" w:rsidRDefault="009F106B" w:rsidP="00DB7ECD">
            <w:pPr>
              <w:pStyle w:val="DFSITableText"/>
              <w:spacing w:before="40" w:after="40"/>
            </w:pPr>
            <w:r w:rsidRPr="00D45FDE">
              <w:t>Environment</w:t>
            </w:r>
          </w:p>
        </w:tc>
        <w:tc>
          <w:tcPr>
            <w:tcW w:w="3118" w:type="dxa"/>
            <w:tcMar>
              <w:top w:w="113" w:type="dxa"/>
              <w:bottom w:w="113" w:type="dxa"/>
            </w:tcMar>
            <w:vAlign w:val="center"/>
          </w:tcPr>
          <w:p w14:paraId="5826223D"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49FC6F3A"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7443E194" w14:textId="77777777" w:rsidR="009F106B" w:rsidRPr="00D45FDE" w:rsidRDefault="009F106B" w:rsidP="00DB7ECD">
            <w:pPr>
              <w:pStyle w:val="DFSITableText"/>
              <w:spacing w:before="40" w:after="40"/>
            </w:pPr>
          </w:p>
        </w:tc>
        <w:tc>
          <w:tcPr>
            <w:tcW w:w="1417" w:type="dxa"/>
            <w:vAlign w:val="center"/>
          </w:tcPr>
          <w:p w14:paraId="6B31DEFA" w14:textId="77777777" w:rsidR="009F106B" w:rsidRPr="00D45FDE" w:rsidRDefault="009F106B" w:rsidP="00DB7ECD">
            <w:pPr>
              <w:pStyle w:val="DFSITableText"/>
              <w:spacing w:before="40" w:after="40"/>
            </w:pPr>
          </w:p>
        </w:tc>
        <w:tc>
          <w:tcPr>
            <w:tcW w:w="1417" w:type="dxa"/>
            <w:vAlign w:val="center"/>
          </w:tcPr>
          <w:p w14:paraId="73441288" w14:textId="77777777" w:rsidR="009F106B" w:rsidRPr="00D45FDE" w:rsidRDefault="009F106B" w:rsidP="00DB7ECD">
            <w:pPr>
              <w:pStyle w:val="DFSITableText"/>
              <w:spacing w:before="40" w:after="40"/>
            </w:pPr>
          </w:p>
        </w:tc>
        <w:tc>
          <w:tcPr>
            <w:tcW w:w="2944" w:type="dxa"/>
            <w:vAlign w:val="center"/>
          </w:tcPr>
          <w:p w14:paraId="1587D309" w14:textId="77777777" w:rsidR="009F106B" w:rsidRPr="00D45FDE" w:rsidRDefault="009F106B" w:rsidP="00DB7ECD">
            <w:pPr>
              <w:pStyle w:val="DFSITableText"/>
              <w:spacing w:before="40" w:after="40"/>
            </w:pPr>
          </w:p>
        </w:tc>
      </w:tr>
      <w:tr w:rsidR="009F106B" w:rsidRPr="00D45FDE" w14:paraId="1CD3E9B7" w14:textId="77777777" w:rsidTr="00DB7ECD">
        <w:tc>
          <w:tcPr>
            <w:tcW w:w="2263" w:type="dxa"/>
            <w:tcMar>
              <w:top w:w="113" w:type="dxa"/>
              <w:bottom w:w="113" w:type="dxa"/>
            </w:tcMar>
            <w:vAlign w:val="center"/>
          </w:tcPr>
          <w:p w14:paraId="21ADEA18" w14:textId="77777777" w:rsidR="009F106B" w:rsidRPr="00D45FDE" w:rsidRDefault="009F106B" w:rsidP="00DB7ECD">
            <w:pPr>
              <w:pStyle w:val="DFSITableText"/>
              <w:spacing w:before="40" w:after="40"/>
            </w:pPr>
            <w:r w:rsidRPr="00D45FDE">
              <w:t>Financial</w:t>
            </w:r>
          </w:p>
        </w:tc>
        <w:tc>
          <w:tcPr>
            <w:tcW w:w="3118" w:type="dxa"/>
            <w:tcMar>
              <w:top w:w="113" w:type="dxa"/>
              <w:bottom w:w="113" w:type="dxa"/>
            </w:tcMar>
            <w:vAlign w:val="center"/>
          </w:tcPr>
          <w:p w14:paraId="27FA5D08"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4ACFCC3B"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20DAC27C" w14:textId="77777777" w:rsidR="009F106B" w:rsidRPr="00D45FDE" w:rsidRDefault="009F106B" w:rsidP="00DB7ECD">
            <w:pPr>
              <w:pStyle w:val="DFSITableText"/>
              <w:spacing w:before="40" w:after="40"/>
            </w:pPr>
          </w:p>
        </w:tc>
        <w:tc>
          <w:tcPr>
            <w:tcW w:w="1417" w:type="dxa"/>
            <w:vAlign w:val="center"/>
          </w:tcPr>
          <w:p w14:paraId="0363DABA" w14:textId="77777777" w:rsidR="009F106B" w:rsidRPr="00D45FDE" w:rsidRDefault="009F106B" w:rsidP="00DB7ECD">
            <w:pPr>
              <w:pStyle w:val="DFSITableText"/>
              <w:spacing w:before="40" w:after="40"/>
            </w:pPr>
          </w:p>
        </w:tc>
        <w:tc>
          <w:tcPr>
            <w:tcW w:w="1417" w:type="dxa"/>
            <w:vAlign w:val="center"/>
          </w:tcPr>
          <w:p w14:paraId="28CAD695" w14:textId="77777777" w:rsidR="009F106B" w:rsidRPr="00D45FDE" w:rsidRDefault="009F106B" w:rsidP="00DB7ECD">
            <w:pPr>
              <w:pStyle w:val="DFSITableText"/>
              <w:spacing w:before="40" w:after="40"/>
            </w:pPr>
          </w:p>
        </w:tc>
        <w:tc>
          <w:tcPr>
            <w:tcW w:w="2944" w:type="dxa"/>
            <w:vAlign w:val="center"/>
          </w:tcPr>
          <w:p w14:paraId="0896D0C6" w14:textId="77777777" w:rsidR="009F106B" w:rsidRPr="00D45FDE" w:rsidRDefault="009F106B" w:rsidP="00DB7ECD">
            <w:pPr>
              <w:pStyle w:val="DFSITableText"/>
              <w:spacing w:before="40" w:after="40"/>
            </w:pPr>
          </w:p>
        </w:tc>
      </w:tr>
      <w:tr w:rsidR="009F106B" w:rsidRPr="00D45FDE" w14:paraId="78E7DC31" w14:textId="77777777" w:rsidTr="00DB7ECD">
        <w:tc>
          <w:tcPr>
            <w:tcW w:w="2263" w:type="dxa"/>
            <w:tcMar>
              <w:top w:w="113" w:type="dxa"/>
              <w:bottom w:w="113" w:type="dxa"/>
            </w:tcMar>
            <w:vAlign w:val="center"/>
          </w:tcPr>
          <w:p w14:paraId="08B9C449" w14:textId="77777777" w:rsidR="009F106B" w:rsidRPr="00D45FDE" w:rsidRDefault="009F106B" w:rsidP="00DB7ECD">
            <w:pPr>
              <w:pStyle w:val="DFSITableText"/>
              <w:spacing w:before="40" w:after="40"/>
            </w:pPr>
            <w:r w:rsidRPr="00D45FDE">
              <w:t>Contract Delivery</w:t>
            </w:r>
          </w:p>
        </w:tc>
        <w:tc>
          <w:tcPr>
            <w:tcW w:w="3118" w:type="dxa"/>
            <w:tcMar>
              <w:top w:w="113" w:type="dxa"/>
              <w:bottom w:w="113" w:type="dxa"/>
            </w:tcMar>
            <w:vAlign w:val="center"/>
          </w:tcPr>
          <w:p w14:paraId="59ABDDD7"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316A5939"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57EDAA8F" w14:textId="77777777" w:rsidR="009F106B" w:rsidRPr="00D45FDE" w:rsidRDefault="009F106B" w:rsidP="00DB7ECD">
            <w:pPr>
              <w:pStyle w:val="DFSITableText"/>
              <w:spacing w:before="40" w:after="40"/>
            </w:pPr>
          </w:p>
        </w:tc>
        <w:tc>
          <w:tcPr>
            <w:tcW w:w="1417" w:type="dxa"/>
            <w:vAlign w:val="center"/>
          </w:tcPr>
          <w:p w14:paraId="53B51B65" w14:textId="77777777" w:rsidR="009F106B" w:rsidRPr="00D45FDE" w:rsidRDefault="009F106B" w:rsidP="00DB7ECD">
            <w:pPr>
              <w:pStyle w:val="DFSITableText"/>
              <w:spacing w:before="40" w:after="40"/>
            </w:pPr>
          </w:p>
        </w:tc>
        <w:tc>
          <w:tcPr>
            <w:tcW w:w="1417" w:type="dxa"/>
            <w:vAlign w:val="center"/>
          </w:tcPr>
          <w:p w14:paraId="65E8DDA9" w14:textId="77777777" w:rsidR="009F106B" w:rsidRPr="00D45FDE" w:rsidRDefault="009F106B" w:rsidP="00DB7ECD">
            <w:pPr>
              <w:pStyle w:val="DFSITableText"/>
              <w:spacing w:before="40" w:after="40"/>
            </w:pPr>
          </w:p>
        </w:tc>
        <w:tc>
          <w:tcPr>
            <w:tcW w:w="2944" w:type="dxa"/>
            <w:vAlign w:val="center"/>
          </w:tcPr>
          <w:p w14:paraId="318C92C8" w14:textId="77777777" w:rsidR="009F106B" w:rsidRPr="00D45FDE" w:rsidRDefault="009F106B" w:rsidP="00DB7ECD">
            <w:pPr>
              <w:pStyle w:val="DFSITableText"/>
              <w:spacing w:before="40" w:after="40"/>
            </w:pPr>
          </w:p>
        </w:tc>
      </w:tr>
      <w:tr w:rsidR="009F106B" w:rsidRPr="00D45FDE" w14:paraId="06C37BBB" w14:textId="77777777" w:rsidTr="00DB7ECD">
        <w:tc>
          <w:tcPr>
            <w:tcW w:w="2263" w:type="dxa"/>
            <w:tcMar>
              <w:top w:w="113" w:type="dxa"/>
              <w:bottom w:w="113" w:type="dxa"/>
            </w:tcMar>
            <w:vAlign w:val="center"/>
          </w:tcPr>
          <w:p w14:paraId="71F74653" w14:textId="77777777" w:rsidR="009F106B" w:rsidRPr="00D45FDE" w:rsidRDefault="009F106B" w:rsidP="00DB7ECD">
            <w:pPr>
              <w:pStyle w:val="DFSITableText"/>
              <w:spacing w:before="40" w:after="40"/>
            </w:pPr>
            <w:r w:rsidRPr="00D45FDE">
              <w:t>Technology</w:t>
            </w:r>
          </w:p>
        </w:tc>
        <w:tc>
          <w:tcPr>
            <w:tcW w:w="3118" w:type="dxa"/>
            <w:tcMar>
              <w:top w:w="113" w:type="dxa"/>
              <w:bottom w:w="113" w:type="dxa"/>
            </w:tcMar>
            <w:vAlign w:val="center"/>
          </w:tcPr>
          <w:p w14:paraId="3651C82D"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7A794115"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18C2C18F" w14:textId="77777777" w:rsidR="009F106B" w:rsidRPr="00D45FDE" w:rsidRDefault="009F106B" w:rsidP="00DB7ECD">
            <w:pPr>
              <w:pStyle w:val="DFSITableText"/>
              <w:spacing w:before="40" w:after="40"/>
            </w:pPr>
          </w:p>
        </w:tc>
        <w:tc>
          <w:tcPr>
            <w:tcW w:w="1417" w:type="dxa"/>
            <w:vAlign w:val="center"/>
          </w:tcPr>
          <w:p w14:paraId="02885967" w14:textId="77777777" w:rsidR="009F106B" w:rsidRPr="00D45FDE" w:rsidRDefault="009F106B" w:rsidP="00DB7ECD">
            <w:pPr>
              <w:pStyle w:val="DFSITableText"/>
              <w:spacing w:before="40" w:after="40"/>
            </w:pPr>
          </w:p>
        </w:tc>
        <w:tc>
          <w:tcPr>
            <w:tcW w:w="1417" w:type="dxa"/>
            <w:vAlign w:val="center"/>
          </w:tcPr>
          <w:p w14:paraId="43DA7EB6" w14:textId="77777777" w:rsidR="009F106B" w:rsidRPr="00D45FDE" w:rsidRDefault="009F106B" w:rsidP="00DB7ECD">
            <w:pPr>
              <w:pStyle w:val="DFSITableText"/>
              <w:spacing w:before="40" w:after="40"/>
            </w:pPr>
          </w:p>
        </w:tc>
        <w:tc>
          <w:tcPr>
            <w:tcW w:w="2944" w:type="dxa"/>
            <w:vAlign w:val="center"/>
          </w:tcPr>
          <w:p w14:paraId="303BF219" w14:textId="77777777" w:rsidR="009F106B" w:rsidRPr="00D45FDE" w:rsidRDefault="009F106B" w:rsidP="00DB7ECD">
            <w:pPr>
              <w:pStyle w:val="DFSITableText"/>
              <w:spacing w:before="40" w:after="40"/>
            </w:pPr>
          </w:p>
        </w:tc>
      </w:tr>
      <w:tr w:rsidR="009F106B" w:rsidRPr="00D45FDE" w14:paraId="1DFF1E33" w14:textId="77777777" w:rsidTr="00DB7ECD">
        <w:tc>
          <w:tcPr>
            <w:tcW w:w="2263" w:type="dxa"/>
            <w:tcMar>
              <w:top w:w="113" w:type="dxa"/>
              <w:bottom w:w="113" w:type="dxa"/>
            </w:tcMar>
            <w:vAlign w:val="center"/>
          </w:tcPr>
          <w:p w14:paraId="146E75D3" w14:textId="77777777" w:rsidR="009F106B" w:rsidRPr="00D45FDE" w:rsidRDefault="009F106B" w:rsidP="00DB7ECD">
            <w:pPr>
              <w:pStyle w:val="DFSITableText"/>
              <w:spacing w:before="40" w:after="40"/>
            </w:pPr>
          </w:p>
        </w:tc>
        <w:tc>
          <w:tcPr>
            <w:tcW w:w="3118" w:type="dxa"/>
            <w:tcMar>
              <w:top w:w="113" w:type="dxa"/>
              <w:bottom w:w="113" w:type="dxa"/>
            </w:tcMar>
            <w:vAlign w:val="center"/>
          </w:tcPr>
          <w:p w14:paraId="6CAADEAA"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722D16BE" w14:textId="77777777" w:rsidR="009F106B" w:rsidRPr="00D45FDE" w:rsidRDefault="009F106B" w:rsidP="00DB7ECD">
            <w:pPr>
              <w:pStyle w:val="DFSITableText"/>
              <w:spacing w:before="40" w:after="40"/>
            </w:pPr>
          </w:p>
        </w:tc>
        <w:tc>
          <w:tcPr>
            <w:tcW w:w="1417" w:type="dxa"/>
            <w:tcMar>
              <w:top w:w="113" w:type="dxa"/>
              <w:bottom w:w="113" w:type="dxa"/>
            </w:tcMar>
            <w:vAlign w:val="center"/>
          </w:tcPr>
          <w:p w14:paraId="46CE61F2" w14:textId="77777777" w:rsidR="009F106B" w:rsidRPr="00D45FDE" w:rsidRDefault="009F106B" w:rsidP="00DB7ECD">
            <w:pPr>
              <w:pStyle w:val="DFSITableText"/>
              <w:spacing w:before="40" w:after="40"/>
            </w:pPr>
          </w:p>
        </w:tc>
        <w:tc>
          <w:tcPr>
            <w:tcW w:w="1417" w:type="dxa"/>
            <w:vAlign w:val="center"/>
          </w:tcPr>
          <w:p w14:paraId="7690628B" w14:textId="77777777" w:rsidR="009F106B" w:rsidRPr="00D45FDE" w:rsidRDefault="009F106B" w:rsidP="00DB7ECD">
            <w:pPr>
              <w:pStyle w:val="DFSITableText"/>
              <w:spacing w:before="40" w:after="40"/>
            </w:pPr>
          </w:p>
        </w:tc>
        <w:tc>
          <w:tcPr>
            <w:tcW w:w="1417" w:type="dxa"/>
            <w:vAlign w:val="center"/>
          </w:tcPr>
          <w:p w14:paraId="1C216256" w14:textId="77777777" w:rsidR="009F106B" w:rsidRPr="00D45FDE" w:rsidRDefault="009F106B" w:rsidP="00DB7ECD">
            <w:pPr>
              <w:pStyle w:val="DFSITableText"/>
              <w:spacing w:before="40" w:after="40"/>
            </w:pPr>
          </w:p>
        </w:tc>
        <w:tc>
          <w:tcPr>
            <w:tcW w:w="2944" w:type="dxa"/>
            <w:vAlign w:val="center"/>
          </w:tcPr>
          <w:p w14:paraId="47C65030" w14:textId="77777777" w:rsidR="009F106B" w:rsidRPr="00D45FDE" w:rsidRDefault="009F106B" w:rsidP="00DB7ECD">
            <w:pPr>
              <w:pStyle w:val="DFSITableText"/>
              <w:spacing w:before="40" w:after="40"/>
            </w:pPr>
          </w:p>
        </w:tc>
      </w:tr>
    </w:tbl>
    <w:p w14:paraId="5F365F6B" w14:textId="77777777" w:rsidR="009F106B" w:rsidRPr="00D45FDE" w:rsidRDefault="009F106B" w:rsidP="009F106B">
      <w:pPr>
        <w:pStyle w:val="DFSIBodyText"/>
        <w:rPr>
          <w:lang w:eastAsia="en-AU"/>
        </w:rPr>
      </w:pPr>
    </w:p>
    <w:p w14:paraId="6C703EE8" w14:textId="77777777" w:rsidR="00A33AA0" w:rsidRDefault="00A33AA0">
      <w:pPr>
        <w:spacing w:after="200" w:line="276" w:lineRule="auto"/>
        <w:rPr>
          <w:rFonts w:eastAsia="Times New Roman" w:cs="Times New Roman"/>
          <w:b/>
          <w:color w:val="00416F" w:themeColor="text2"/>
          <w:kern w:val="28"/>
          <w:sz w:val="32"/>
          <w:szCs w:val="28"/>
        </w:rPr>
      </w:pPr>
      <w:r>
        <w:rPr>
          <w:color w:val="00416F" w:themeColor="text2"/>
        </w:rPr>
        <w:br w:type="page"/>
      </w:r>
    </w:p>
    <w:p w14:paraId="3036FE37" w14:textId="544CEF5B" w:rsidR="00D82CDE" w:rsidRPr="00611A69" w:rsidRDefault="00D82CDE" w:rsidP="00AB6029">
      <w:pPr>
        <w:pStyle w:val="Heading1"/>
        <w:numPr>
          <w:ilvl w:val="0"/>
          <w:numId w:val="7"/>
        </w:numPr>
        <w:ind w:left="0" w:firstLine="0"/>
        <w:rPr>
          <w:color w:val="00416F" w:themeColor="text2"/>
        </w:rPr>
      </w:pPr>
      <w:bookmarkStart w:id="78" w:name="_Toc99543310"/>
      <w:r>
        <w:rPr>
          <w:color w:val="00416F" w:themeColor="text2"/>
        </w:rPr>
        <w:t>Strategy</w:t>
      </w:r>
      <w:bookmarkEnd w:id="78"/>
    </w:p>
    <w:p w14:paraId="5C2C9729" w14:textId="77777777" w:rsidR="002D5AAB" w:rsidRPr="00D45FDE" w:rsidRDefault="002D5AAB" w:rsidP="0084164C">
      <w:pPr>
        <w:pStyle w:val="Heading2"/>
        <w:numPr>
          <w:ilvl w:val="1"/>
          <w:numId w:val="7"/>
        </w:numPr>
        <w:ind w:left="0" w:firstLine="0"/>
      </w:pPr>
      <w:bookmarkStart w:id="79" w:name="_Toc431986854"/>
      <w:bookmarkStart w:id="80" w:name="_Toc99543311"/>
      <w:r w:rsidRPr="00D45FDE">
        <w:t>Level of business criticality</w:t>
      </w:r>
      <w:bookmarkEnd w:id="79"/>
      <w:bookmarkEnd w:id="80"/>
    </w:p>
    <w:p w14:paraId="35AFF216" w14:textId="77777777" w:rsidR="002D5AAB" w:rsidRPr="002125E2" w:rsidRDefault="002D5AAB" w:rsidP="00994B00">
      <w:pPr>
        <w:ind w:left="360"/>
        <w:rPr>
          <w:color w:val="4B5051" w:themeColor="accent5"/>
        </w:rPr>
      </w:pPr>
      <w:r w:rsidRPr="002125E2">
        <w:rPr>
          <w:color w:val="4B5051" w:themeColor="accent5"/>
        </w:rPr>
        <w:t xml:space="preserve">Provide key findings of the </w:t>
      </w:r>
      <w:r w:rsidRPr="00994B00">
        <w:rPr>
          <w:color w:val="4B5051" w:themeColor="accent5"/>
        </w:rPr>
        <w:t>Supply Positioning</w:t>
      </w:r>
      <w:r w:rsidRPr="002125E2">
        <w:rPr>
          <w:color w:val="4B5051" w:themeColor="accent5"/>
        </w:rPr>
        <w:t xml:space="preserve"> and include completed template in</w:t>
      </w:r>
      <w:r w:rsidRPr="00994B00">
        <w:rPr>
          <w:color w:val="4B5051" w:themeColor="accent5"/>
        </w:rPr>
        <w:t xml:space="preserve"> </w:t>
      </w:r>
      <w:r w:rsidRPr="002125E2">
        <w:rPr>
          <w:color w:val="4B5051" w:themeColor="accent5"/>
        </w:rPr>
        <w:t>appendix if needed.</w:t>
      </w:r>
    </w:p>
    <w:p w14:paraId="39E708F0" w14:textId="77777777" w:rsidR="002D5AAB" w:rsidRPr="00D45FDE" w:rsidRDefault="002D5AAB" w:rsidP="0084164C">
      <w:pPr>
        <w:pStyle w:val="Heading2"/>
        <w:numPr>
          <w:ilvl w:val="1"/>
          <w:numId w:val="7"/>
        </w:numPr>
        <w:ind w:left="0" w:firstLine="0"/>
      </w:pPr>
      <w:bookmarkStart w:id="81" w:name="_Toc431986855"/>
      <w:bookmarkStart w:id="82" w:name="_Toc99543312"/>
      <w:r w:rsidRPr="00D45FDE">
        <w:t>Top priority opportunities</w:t>
      </w:r>
      <w:bookmarkEnd w:id="81"/>
      <w:bookmarkEnd w:id="82"/>
    </w:p>
    <w:p w14:paraId="2483984F" w14:textId="77777777" w:rsidR="00994B00" w:rsidRDefault="00994B00" w:rsidP="00994B00">
      <w:pPr>
        <w:ind w:left="360"/>
        <w:rPr>
          <w:color w:val="4B5051" w:themeColor="accent5"/>
        </w:rPr>
      </w:pPr>
    </w:p>
    <w:p w14:paraId="6F4EBBF2" w14:textId="0F2F4C02" w:rsidR="002D5AAB" w:rsidRPr="00994B00" w:rsidRDefault="002D5AAB" w:rsidP="00994B00">
      <w:pPr>
        <w:ind w:left="360"/>
        <w:rPr>
          <w:color w:val="4B5051" w:themeColor="accent5"/>
        </w:rPr>
      </w:pPr>
      <w:r w:rsidRPr="00994B00">
        <w:rPr>
          <w:color w:val="4B5051" w:themeColor="accent5"/>
        </w:rPr>
        <w:t xml:space="preserve">Indicate the list of prioritised opportunities that should be driven out of the contract. Use the </w:t>
      </w:r>
      <w:r w:rsidRPr="00994B00">
        <w:rPr>
          <w:b/>
          <w:color w:val="4B5051" w:themeColor="accent5"/>
        </w:rPr>
        <w:t>Opportunity Analysis Tool</w:t>
      </w:r>
      <w:r w:rsidRPr="00994B00">
        <w:rPr>
          <w:color w:val="4B5051" w:themeColor="accent5"/>
        </w:rPr>
        <w:t xml:space="preserve"> as a guidance.</w:t>
      </w:r>
    </w:p>
    <w:p w14:paraId="3A8D2E2C" w14:textId="77777777" w:rsidR="002D5AAB" w:rsidRDefault="002D5AAB" w:rsidP="0084164C">
      <w:pPr>
        <w:pStyle w:val="Heading2"/>
        <w:numPr>
          <w:ilvl w:val="1"/>
          <w:numId w:val="7"/>
        </w:numPr>
        <w:ind w:left="0" w:firstLine="0"/>
      </w:pPr>
      <w:bookmarkStart w:id="83" w:name="_Toc431986856"/>
      <w:bookmarkStart w:id="84" w:name="_Toc99543313"/>
      <w:r>
        <w:t>Sourcing s</w:t>
      </w:r>
      <w:r w:rsidRPr="00D45FDE">
        <w:t>trategy</w:t>
      </w:r>
      <w:bookmarkEnd w:id="83"/>
      <w:bookmarkEnd w:id="84"/>
    </w:p>
    <w:p w14:paraId="5531202E" w14:textId="77777777" w:rsidR="002D5AAB" w:rsidRPr="00D45FDE" w:rsidRDefault="002D5AAB" w:rsidP="0084164C">
      <w:pPr>
        <w:pStyle w:val="Heading3"/>
        <w:numPr>
          <w:ilvl w:val="2"/>
          <w:numId w:val="7"/>
        </w:numPr>
        <w:ind w:left="0" w:firstLine="0"/>
      </w:pPr>
      <w:bookmarkStart w:id="85" w:name="_Toc431382539"/>
      <w:bookmarkStart w:id="86" w:name="_Toc431986857"/>
      <w:bookmarkStart w:id="87" w:name="_Toc99543314"/>
      <w:r>
        <w:t>In-source versus out-s</w:t>
      </w:r>
      <w:r w:rsidRPr="00D45FDE">
        <w:t>ource</w:t>
      </w:r>
      <w:bookmarkEnd w:id="85"/>
      <w:bookmarkEnd w:id="86"/>
      <w:bookmarkEnd w:id="87"/>
    </w:p>
    <w:p w14:paraId="58AC6884" w14:textId="77777777" w:rsidR="002D5AAB" w:rsidRDefault="002D5AAB" w:rsidP="00994B00">
      <w:pPr>
        <w:ind w:left="360"/>
        <w:rPr>
          <w:color w:val="4B5051" w:themeColor="accent5"/>
        </w:rPr>
      </w:pPr>
      <w:r w:rsidRPr="00994B00">
        <w:rPr>
          <w:color w:val="4B5051" w:themeColor="accent5"/>
        </w:rPr>
        <w:t>Justify why the out-source option has been selected versus the in-source option.</w:t>
      </w:r>
    </w:p>
    <w:p w14:paraId="4264814B" w14:textId="77777777" w:rsidR="00994B00" w:rsidRPr="00994B00" w:rsidRDefault="00994B00" w:rsidP="00994B00">
      <w:pPr>
        <w:ind w:left="360"/>
        <w:rPr>
          <w:color w:val="4B5051" w:themeColor="accent5"/>
        </w:rPr>
      </w:pPr>
    </w:p>
    <w:p w14:paraId="693267B1" w14:textId="77777777" w:rsidR="002D5AAB" w:rsidRPr="00994B00" w:rsidRDefault="002D5AAB" w:rsidP="00994B00">
      <w:pPr>
        <w:ind w:left="360"/>
        <w:rPr>
          <w:color w:val="4B5051" w:themeColor="accent5"/>
        </w:rPr>
      </w:pPr>
      <w:r w:rsidRPr="00994B00">
        <w:rPr>
          <w:color w:val="4B5051" w:themeColor="accent5"/>
        </w:rPr>
        <w:t>If contract is to be established, justify why it should be a whole-of-government contract versus a prequalification scheme.</w:t>
      </w:r>
    </w:p>
    <w:p w14:paraId="4DC0E60A" w14:textId="77777777" w:rsidR="002D5AAB" w:rsidRPr="00D45FDE" w:rsidRDefault="002D5AAB" w:rsidP="0084164C">
      <w:pPr>
        <w:pStyle w:val="Heading3"/>
        <w:numPr>
          <w:ilvl w:val="2"/>
          <w:numId w:val="7"/>
        </w:numPr>
        <w:ind w:left="0" w:firstLine="0"/>
      </w:pPr>
      <w:bookmarkStart w:id="88" w:name="_Toc431382540"/>
      <w:bookmarkStart w:id="89" w:name="_Toc431986858"/>
      <w:bookmarkStart w:id="90" w:name="_Toc99543315"/>
      <w:r w:rsidRPr="00D45FDE">
        <w:t>Demand management strategy</w:t>
      </w:r>
      <w:bookmarkEnd w:id="88"/>
      <w:bookmarkEnd w:id="89"/>
      <w:bookmarkEnd w:id="90"/>
    </w:p>
    <w:p w14:paraId="3BA1F40C" w14:textId="77777777" w:rsidR="00994B00" w:rsidRDefault="00994B00" w:rsidP="00994B00">
      <w:pPr>
        <w:ind w:left="360"/>
        <w:rPr>
          <w:color w:val="4B5051" w:themeColor="accent5"/>
        </w:rPr>
      </w:pPr>
    </w:p>
    <w:p w14:paraId="7C45E752" w14:textId="3DFD5B3C" w:rsidR="002D5AAB" w:rsidRPr="00994B00" w:rsidRDefault="002D5AAB" w:rsidP="00994B00">
      <w:pPr>
        <w:ind w:left="360"/>
        <w:rPr>
          <w:color w:val="4B5051" w:themeColor="accent5"/>
        </w:rPr>
      </w:pPr>
      <w:r w:rsidRPr="00994B00">
        <w:rPr>
          <w:color w:val="4B5051" w:themeColor="accent5"/>
        </w:rPr>
        <w:t>Challenge the need, can we reduce the frequency of use or identify alternative methods of fulfilling demands. Can we encourage reuse or recycling of products? Can we simplify and/or standardise the specifications to reduce the product and services range and complexity?</w:t>
      </w:r>
    </w:p>
    <w:p w14:paraId="20C81EE4" w14:textId="77777777" w:rsidR="002D5AAB" w:rsidRPr="00D45FDE" w:rsidRDefault="002D5AAB" w:rsidP="0084164C">
      <w:pPr>
        <w:pStyle w:val="Heading3"/>
        <w:numPr>
          <w:ilvl w:val="2"/>
          <w:numId w:val="7"/>
        </w:numPr>
        <w:ind w:left="0" w:firstLine="0"/>
      </w:pPr>
      <w:bookmarkStart w:id="91" w:name="_Toc431382541"/>
      <w:bookmarkStart w:id="92" w:name="_Toc431986859"/>
      <w:bookmarkStart w:id="93" w:name="_Toc99543316"/>
      <w:r w:rsidRPr="00D45FDE">
        <w:t>Sourcing method</w:t>
      </w:r>
      <w:bookmarkEnd w:id="91"/>
      <w:bookmarkEnd w:id="92"/>
      <w:bookmarkEnd w:id="93"/>
    </w:p>
    <w:p w14:paraId="3855CC19" w14:textId="77777777" w:rsidR="002D5AAB" w:rsidRDefault="002D5AAB" w:rsidP="00994B00">
      <w:pPr>
        <w:ind w:left="360"/>
        <w:rPr>
          <w:color w:val="4B5051" w:themeColor="accent5"/>
        </w:rPr>
      </w:pPr>
      <w:r w:rsidRPr="00994B00">
        <w:rPr>
          <w:color w:val="4B5051" w:themeColor="accent5"/>
        </w:rPr>
        <w:t xml:space="preserve">How will we engage the suppliers? Demonstrate how value-for-money will be achieved using all applicable procurement value levers. </w:t>
      </w:r>
    </w:p>
    <w:p w14:paraId="03A3C5D4" w14:textId="77777777" w:rsidR="00994B00" w:rsidRPr="00994B00" w:rsidRDefault="00994B00" w:rsidP="00994B00">
      <w:pPr>
        <w:ind w:left="360"/>
        <w:rPr>
          <w:color w:val="4B5051" w:themeColor="accent5"/>
        </w:rPr>
      </w:pPr>
    </w:p>
    <w:tbl>
      <w:tblPr>
        <w:tblStyle w:val="TableGrid"/>
        <w:tblW w:w="8982" w:type="dxa"/>
        <w:tblInd w:w="794" w:type="dxa"/>
        <w:tblLook w:val="04A0" w:firstRow="1" w:lastRow="0" w:firstColumn="1" w:lastColumn="0" w:noHBand="0" w:noVBand="1"/>
      </w:tblPr>
      <w:tblGrid>
        <w:gridCol w:w="2320"/>
        <w:gridCol w:w="6662"/>
      </w:tblGrid>
      <w:tr w:rsidR="002D5AAB" w14:paraId="3C819636" w14:textId="77777777" w:rsidTr="00DB7ECD">
        <w:tc>
          <w:tcPr>
            <w:tcW w:w="2320" w:type="dxa"/>
          </w:tcPr>
          <w:p w14:paraId="4E83A88F" w14:textId="77777777" w:rsidR="002D5AAB" w:rsidRPr="00E716D1" w:rsidRDefault="002D5AAB" w:rsidP="00DB7ECD">
            <w:pPr>
              <w:pStyle w:val="DFSIBodyText"/>
              <w:ind w:left="0"/>
              <w:rPr>
                <w:b/>
                <w:bCs/>
              </w:rPr>
            </w:pPr>
            <w:r w:rsidRPr="00E716D1">
              <w:rPr>
                <w:b/>
                <w:bCs/>
              </w:rPr>
              <w:t>Value lever</w:t>
            </w:r>
          </w:p>
        </w:tc>
        <w:tc>
          <w:tcPr>
            <w:tcW w:w="6662" w:type="dxa"/>
          </w:tcPr>
          <w:p w14:paraId="2BE648BF" w14:textId="77777777" w:rsidR="002D5AAB" w:rsidRPr="00E716D1" w:rsidRDefault="002D5AAB" w:rsidP="00DB7ECD">
            <w:pPr>
              <w:pStyle w:val="DFSIBodyText"/>
              <w:ind w:left="0"/>
              <w:rPr>
                <w:b/>
                <w:bCs/>
              </w:rPr>
            </w:pPr>
            <w:r w:rsidRPr="00E716D1">
              <w:rPr>
                <w:b/>
                <w:bCs/>
              </w:rPr>
              <w:t>Description</w:t>
            </w:r>
          </w:p>
        </w:tc>
      </w:tr>
      <w:tr w:rsidR="002D5AAB" w14:paraId="00A6A3EE" w14:textId="77777777" w:rsidTr="00DB7ECD">
        <w:tc>
          <w:tcPr>
            <w:tcW w:w="2320" w:type="dxa"/>
          </w:tcPr>
          <w:p w14:paraId="526C72C1" w14:textId="77777777" w:rsidR="002D5AAB" w:rsidRDefault="002D5AAB" w:rsidP="00DB7ECD">
            <w:pPr>
              <w:pStyle w:val="DFSIBodyText"/>
              <w:ind w:left="0"/>
            </w:pPr>
            <w:r w:rsidRPr="00183109">
              <w:t xml:space="preserve">Competitive </w:t>
            </w:r>
            <w:r>
              <w:t>t</w:t>
            </w:r>
            <w:r w:rsidRPr="00183109">
              <w:t>ension</w:t>
            </w:r>
          </w:p>
        </w:tc>
        <w:tc>
          <w:tcPr>
            <w:tcW w:w="6662" w:type="dxa"/>
          </w:tcPr>
          <w:p w14:paraId="257B277D" w14:textId="77777777" w:rsidR="002D5AAB" w:rsidRDefault="002D5AAB" w:rsidP="00DB7ECD">
            <w:pPr>
              <w:pStyle w:val="DFSIBodyText"/>
              <w:ind w:left="0"/>
            </w:pPr>
            <w:r w:rsidRPr="00183109">
              <w:t>Price competition through competitive processes (RFx, negotiation, reverse auctions)</w:t>
            </w:r>
          </w:p>
        </w:tc>
      </w:tr>
      <w:tr w:rsidR="002D5AAB" w14:paraId="35B29BB5" w14:textId="77777777" w:rsidTr="00DB7ECD">
        <w:tc>
          <w:tcPr>
            <w:tcW w:w="2320" w:type="dxa"/>
          </w:tcPr>
          <w:p w14:paraId="13EB99CF" w14:textId="77777777" w:rsidR="002D5AAB" w:rsidRDefault="002D5AAB" w:rsidP="00DB7ECD">
            <w:pPr>
              <w:pStyle w:val="DFSIBodyText"/>
              <w:ind w:left="0"/>
            </w:pPr>
            <w:r w:rsidRPr="00183109">
              <w:t xml:space="preserve">Volume </w:t>
            </w:r>
            <w:r>
              <w:t>a</w:t>
            </w:r>
            <w:r w:rsidRPr="00183109">
              <w:t>ggregation</w:t>
            </w:r>
          </w:p>
        </w:tc>
        <w:tc>
          <w:tcPr>
            <w:tcW w:w="6662" w:type="dxa"/>
          </w:tcPr>
          <w:p w14:paraId="50786474" w14:textId="77777777" w:rsidR="002D5AAB" w:rsidRDefault="002D5AAB" w:rsidP="00DB7ECD">
            <w:pPr>
              <w:pStyle w:val="DFSIBodyText"/>
              <w:ind w:left="0"/>
            </w:pPr>
            <w:r w:rsidRPr="00FD7991">
              <w:t>Consolidate spend to maximise buyer leverage</w:t>
            </w:r>
          </w:p>
        </w:tc>
      </w:tr>
      <w:tr w:rsidR="002D5AAB" w14:paraId="600AF64A" w14:textId="77777777" w:rsidTr="00DB7ECD">
        <w:tc>
          <w:tcPr>
            <w:tcW w:w="2320" w:type="dxa"/>
          </w:tcPr>
          <w:p w14:paraId="200C3D95" w14:textId="77777777" w:rsidR="002D5AAB" w:rsidRDefault="002D5AAB" w:rsidP="00DB7ECD">
            <w:pPr>
              <w:pStyle w:val="DFSIBodyText"/>
              <w:ind w:left="0"/>
            </w:pPr>
            <w:proofErr w:type="gramStart"/>
            <w:r w:rsidRPr="00FD7991">
              <w:t xml:space="preserve">Specification  </w:t>
            </w:r>
            <w:r>
              <w:t>i</w:t>
            </w:r>
            <w:r w:rsidRPr="00FD7991">
              <w:t>mprovement</w:t>
            </w:r>
            <w:proofErr w:type="gramEnd"/>
          </w:p>
        </w:tc>
        <w:tc>
          <w:tcPr>
            <w:tcW w:w="6662" w:type="dxa"/>
          </w:tcPr>
          <w:p w14:paraId="10A333E8" w14:textId="77777777" w:rsidR="002D5AAB" w:rsidRDefault="002D5AAB" w:rsidP="00DB7ECD">
            <w:pPr>
              <w:pStyle w:val="DFSIBodyText"/>
              <w:ind w:left="0"/>
            </w:pPr>
            <w:r w:rsidRPr="00993BF7">
              <w:t>Increase use of group-wide consistent specifications to reduce complexity for suppliers</w:t>
            </w:r>
          </w:p>
        </w:tc>
      </w:tr>
      <w:tr w:rsidR="002D5AAB" w14:paraId="720F4862" w14:textId="77777777" w:rsidTr="00DB7ECD">
        <w:tc>
          <w:tcPr>
            <w:tcW w:w="2320" w:type="dxa"/>
          </w:tcPr>
          <w:p w14:paraId="1F9758C4" w14:textId="77777777" w:rsidR="002D5AAB" w:rsidRDefault="002D5AAB" w:rsidP="00DB7ECD">
            <w:pPr>
              <w:pStyle w:val="DFSIBodyText"/>
              <w:ind w:left="0"/>
            </w:pPr>
            <w:r w:rsidRPr="00993BF7">
              <w:t xml:space="preserve">Alternative </w:t>
            </w:r>
            <w:r>
              <w:t>s</w:t>
            </w:r>
            <w:r w:rsidRPr="00993BF7">
              <w:t>ourcing</w:t>
            </w:r>
          </w:p>
        </w:tc>
        <w:tc>
          <w:tcPr>
            <w:tcW w:w="6662" w:type="dxa"/>
          </w:tcPr>
          <w:p w14:paraId="0C350F8D" w14:textId="77777777" w:rsidR="002D5AAB" w:rsidRDefault="002D5AAB" w:rsidP="00FD6A83">
            <w:pPr>
              <w:pStyle w:val="DFSIBodyText"/>
              <w:numPr>
                <w:ilvl w:val="0"/>
                <w:numId w:val="18"/>
              </w:numPr>
            </w:pPr>
            <w:r w:rsidRPr="00993BF7">
              <w:t>Identify new sources of supply to create competition</w:t>
            </w:r>
          </w:p>
          <w:p w14:paraId="6AA25E79" w14:textId="77777777" w:rsidR="002D5AAB" w:rsidRDefault="002D5AAB" w:rsidP="00FD6A83">
            <w:pPr>
              <w:pStyle w:val="DFSIBodyText"/>
              <w:numPr>
                <w:ilvl w:val="0"/>
                <w:numId w:val="18"/>
              </w:numPr>
            </w:pPr>
            <w:r w:rsidRPr="00FD6A83">
              <w:t>Identify alternate technologies</w:t>
            </w:r>
          </w:p>
        </w:tc>
      </w:tr>
      <w:tr w:rsidR="002D5AAB" w14:paraId="7FDCF7F5" w14:textId="77777777" w:rsidTr="00DB7ECD">
        <w:tc>
          <w:tcPr>
            <w:tcW w:w="2320" w:type="dxa"/>
          </w:tcPr>
          <w:p w14:paraId="4F58BE2E" w14:textId="77777777" w:rsidR="002D5AAB" w:rsidRDefault="002D5AAB" w:rsidP="00DB7ECD">
            <w:pPr>
              <w:pStyle w:val="DFSIBodyText"/>
              <w:ind w:left="0"/>
            </w:pPr>
            <w:r w:rsidRPr="00FE20C7">
              <w:t xml:space="preserve">Process </w:t>
            </w:r>
            <w:r>
              <w:t>i</w:t>
            </w:r>
            <w:r w:rsidRPr="00FE20C7">
              <w:t>mprovement</w:t>
            </w:r>
          </w:p>
        </w:tc>
        <w:tc>
          <w:tcPr>
            <w:tcW w:w="6662" w:type="dxa"/>
          </w:tcPr>
          <w:p w14:paraId="1A84B7D1" w14:textId="77777777" w:rsidR="002D5AAB" w:rsidRPr="00FE20C7" w:rsidRDefault="002D5AAB" w:rsidP="00FD6A83">
            <w:pPr>
              <w:pStyle w:val="DFSIBodyText"/>
              <w:numPr>
                <w:ilvl w:val="0"/>
                <w:numId w:val="18"/>
              </w:numPr>
            </w:pPr>
            <w:r w:rsidRPr="00FE20C7">
              <w:t xml:space="preserve">Increase access to technology </w:t>
            </w:r>
          </w:p>
          <w:p w14:paraId="708C7CE1" w14:textId="77777777" w:rsidR="002D5AAB" w:rsidRPr="00FE20C7" w:rsidRDefault="002D5AAB" w:rsidP="00FD6A83">
            <w:pPr>
              <w:pStyle w:val="DFSIBodyText"/>
              <w:numPr>
                <w:ilvl w:val="0"/>
                <w:numId w:val="18"/>
              </w:numPr>
            </w:pPr>
            <w:r w:rsidRPr="00FE20C7">
              <w:t>Re-engineering of processes to remove duplicated or redundant activities</w:t>
            </w:r>
          </w:p>
          <w:p w14:paraId="589FA72B" w14:textId="77777777" w:rsidR="002D5AAB" w:rsidRDefault="002D5AAB" w:rsidP="00FD6A83">
            <w:pPr>
              <w:pStyle w:val="DFSIBodyText"/>
              <w:numPr>
                <w:ilvl w:val="0"/>
                <w:numId w:val="18"/>
              </w:numPr>
            </w:pPr>
            <w:r w:rsidRPr="00FD6A83">
              <w:t xml:space="preserve">Improve planning and scheduling </w:t>
            </w:r>
            <w:proofErr w:type="gramStart"/>
            <w:r w:rsidRPr="00FD6A83">
              <w:t>( Agency</w:t>
            </w:r>
            <w:proofErr w:type="gramEnd"/>
            <w:r w:rsidRPr="00FD6A83">
              <w:t xml:space="preserve"> &amp; Suppliers)</w:t>
            </w:r>
          </w:p>
        </w:tc>
      </w:tr>
      <w:tr w:rsidR="002D5AAB" w14:paraId="65C0A631" w14:textId="77777777" w:rsidTr="00DB7ECD">
        <w:tc>
          <w:tcPr>
            <w:tcW w:w="2320" w:type="dxa"/>
          </w:tcPr>
          <w:p w14:paraId="5B215BF4" w14:textId="77777777" w:rsidR="002D5AAB" w:rsidRDefault="002D5AAB" w:rsidP="00DB7ECD">
            <w:pPr>
              <w:pStyle w:val="DFSIBodyText"/>
              <w:ind w:left="0"/>
            </w:pPr>
            <w:r w:rsidRPr="00AB03F7">
              <w:t xml:space="preserve">Contract </w:t>
            </w:r>
            <w:r>
              <w:t>r</w:t>
            </w:r>
            <w:r w:rsidRPr="00AB03F7">
              <w:t>estructuring</w:t>
            </w:r>
          </w:p>
        </w:tc>
        <w:tc>
          <w:tcPr>
            <w:tcW w:w="6662" w:type="dxa"/>
          </w:tcPr>
          <w:p w14:paraId="29D1737D" w14:textId="77777777" w:rsidR="002D5AAB" w:rsidRPr="00AB03F7" w:rsidRDefault="002D5AAB" w:rsidP="00FD6A83">
            <w:pPr>
              <w:pStyle w:val="DFSIBodyText"/>
              <w:numPr>
                <w:ilvl w:val="0"/>
                <w:numId w:val="18"/>
              </w:numPr>
            </w:pPr>
            <w:r w:rsidRPr="00AB03F7">
              <w:t>Review pricing mechanisms and terms to reflect new operating model (</w:t>
            </w:r>
            <w:proofErr w:type="gramStart"/>
            <w:r w:rsidRPr="00AB03F7">
              <w:t>e.g.</w:t>
            </w:r>
            <w:proofErr w:type="gramEnd"/>
            <w:r w:rsidRPr="00AB03F7">
              <w:t xml:space="preserve"> Performance based agreements, variable fee structures)</w:t>
            </w:r>
          </w:p>
          <w:p w14:paraId="63483FB3" w14:textId="77777777" w:rsidR="002D5AAB" w:rsidRDefault="002D5AAB" w:rsidP="00FD6A83">
            <w:pPr>
              <w:pStyle w:val="DFSIBodyText"/>
              <w:numPr>
                <w:ilvl w:val="0"/>
                <w:numId w:val="18"/>
              </w:numPr>
            </w:pPr>
            <w:r w:rsidRPr="00FD6A83">
              <w:t>Optimise make vs buy decisions</w:t>
            </w:r>
          </w:p>
        </w:tc>
      </w:tr>
    </w:tbl>
    <w:p w14:paraId="2AB4A2C8" w14:textId="77777777" w:rsidR="002D5AAB" w:rsidRPr="00994B00" w:rsidRDefault="002D5AAB" w:rsidP="00994B00">
      <w:pPr>
        <w:ind w:left="360"/>
        <w:rPr>
          <w:color w:val="4B5051" w:themeColor="accent5"/>
        </w:rPr>
      </w:pPr>
    </w:p>
    <w:p w14:paraId="6ED5AB98" w14:textId="77777777" w:rsidR="002D5AAB" w:rsidRDefault="002D5AAB" w:rsidP="00994B00">
      <w:pPr>
        <w:ind w:left="360"/>
        <w:rPr>
          <w:color w:val="4B5051" w:themeColor="accent5"/>
        </w:rPr>
      </w:pPr>
      <w:r w:rsidRPr="00994B00">
        <w:rPr>
          <w:color w:val="4B5051" w:themeColor="accent5"/>
        </w:rPr>
        <w:t xml:space="preserve">What is the best way to approach the market? </w:t>
      </w:r>
      <w:proofErr w:type="gramStart"/>
      <w:r w:rsidRPr="00994B00">
        <w:rPr>
          <w:color w:val="4B5051" w:themeColor="accent5"/>
        </w:rPr>
        <w:t>e.g.</w:t>
      </w:r>
      <w:proofErr w:type="gramEnd"/>
      <w:r w:rsidRPr="00994B00">
        <w:rPr>
          <w:color w:val="4B5051" w:themeColor="accent5"/>
        </w:rPr>
        <w:t xml:space="preserve"> EOI, RFQ, RFP, RFT, Direct Negotiation.</w:t>
      </w:r>
    </w:p>
    <w:p w14:paraId="758E986C" w14:textId="77777777" w:rsidR="00FD6A83" w:rsidRDefault="00FD6A83" w:rsidP="00994B00">
      <w:pPr>
        <w:ind w:left="360"/>
        <w:rPr>
          <w:color w:val="4B5051" w:themeColor="accent5"/>
        </w:rPr>
      </w:pPr>
    </w:p>
    <w:p w14:paraId="4640959A" w14:textId="773EB741" w:rsidR="00FD6A83" w:rsidRPr="00994B00" w:rsidRDefault="00FD6A83" w:rsidP="00994B00">
      <w:pPr>
        <w:ind w:left="360"/>
        <w:rPr>
          <w:color w:val="4B5051" w:themeColor="accent5"/>
        </w:rPr>
      </w:pPr>
      <w:r>
        <w:rPr>
          <w:color w:val="4B5051" w:themeColor="accent5"/>
        </w:rPr>
        <w:t>Contrast different sourcing strategies and highlight why a particular strategy is recommended.</w:t>
      </w:r>
    </w:p>
    <w:p w14:paraId="7E1606BE" w14:textId="77777777" w:rsidR="00994B00" w:rsidRDefault="00994B00" w:rsidP="00994B00">
      <w:pPr>
        <w:ind w:left="360"/>
        <w:rPr>
          <w:color w:val="4B5051" w:themeColor="accent5"/>
        </w:rPr>
      </w:pPr>
    </w:p>
    <w:p w14:paraId="1624D75D" w14:textId="1CDA4F04" w:rsidR="002D5AAB" w:rsidRDefault="002D5AAB" w:rsidP="00994B00">
      <w:pPr>
        <w:ind w:left="360"/>
        <w:rPr>
          <w:color w:val="4B5051" w:themeColor="accent5"/>
        </w:rPr>
      </w:pPr>
      <w:r w:rsidRPr="00994B00">
        <w:rPr>
          <w:color w:val="4B5051" w:themeColor="accent5"/>
        </w:rPr>
        <w:t>Should direct negotiations be selected as the preferred approach, then current Benchmarking data and Value for Money reasoning is to be provided.  Reasoning to include, but not limited to:</w:t>
      </w:r>
    </w:p>
    <w:p w14:paraId="67AC81F4" w14:textId="77777777" w:rsidR="00994B00" w:rsidRPr="00994B00" w:rsidRDefault="00994B00" w:rsidP="00994B00">
      <w:pPr>
        <w:ind w:left="360"/>
        <w:rPr>
          <w:color w:val="4B5051" w:themeColor="accent5"/>
        </w:rPr>
      </w:pPr>
    </w:p>
    <w:p w14:paraId="1E66C90E" w14:textId="77777777" w:rsidR="002D5AAB" w:rsidRPr="00994B00" w:rsidRDefault="002D5AAB" w:rsidP="00994B00">
      <w:pPr>
        <w:pStyle w:val="ListParagraph"/>
        <w:numPr>
          <w:ilvl w:val="0"/>
          <w:numId w:val="3"/>
        </w:numPr>
        <w:rPr>
          <w:color w:val="4B5051" w:themeColor="accent5"/>
        </w:rPr>
      </w:pPr>
      <w:r w:rsidRPr="00994B00">
        <w:rPr>
          <w:color w:val="4B5051" w:themeColor="accent5"/>
        </w:rPr>
        <w:t>Other suppliers or supply markets that have been investigated and justification for rejecting these options</w:t>
      </w:r>
    </w:p>
    <w:p w14:paraId="683BCF63" w14:textId="77777777" w:rsidR="002D5AAB" w:rsidRPr="00994B00" w:rsidRDefault="002D5AAB" w:rsidP="00994B00">
      <w:pPr>
        <w:pStyle w:val="ListParagraph"/>
        <w:numPr>
          <w:ilvl w:val="0"/>
          <w:numId w:val="3"/>
        </w:numPr>
        <w:rPr>
          <w:color w:val="4B5051" w:themeColor="accent5"/>
        </w:rPr>
      </w:pPr>
      <w:r w:rsidRPr="00994B00">
        <w:rPr>
          <w:color w:val="4B5051" w:themeColor="accent5"/>
        </w:rPr>
        <w:t>Evidence that no other suitable internal or external suppliers exist or could be adapted or developed to provide fit-for-purpose alternative products or services</w:t>
      </w:r>
    </w:p>
    <w:p w14:paraId="598FF6BC" w14:textId="77777777" w:rsidR="002D5AAB" w:rsidRPr="00994B00" w:rsidRDefault="002D5AAB" w:rsidP="00994B00">
      <w:pPr>
        <w:pStyle w:val="ListParagraph"/>
        <w:numPr>
          <w:ilvl w:val="0"/>
          <w:numId w:val="3"/>
        </w:numPr>
        <w:rPr>
          <w:color w:val="4B5051" w:themeColor="accent5"/>
        </w:rPr>
      </w:pPr>
      <w:r w:rsidRPr="00994B00">
        <w:rPr>
          <w:color w:val="4B5051" w:themeColor="accent5"/>
        </w:rPr>
        <w:t>Evidence that the current supplier(s) products or services are fit-for-purpose and provide better value for money relative to all other options considered</w:t>
      </w:r>
    </w:p>
    <w:p w14:paraId="234B502F" w14:textId="77777777" w:rsidR="00994B00" w:rsidRDefault="00994B00" w:rsidP="00994B00">
      <w:pPr>
        <w:ind w:left="360"/>
        <w:rPr>
          <w:color w:val="4B5051" w:themeColor="accent5"/>
        </w:rPr>
      </w:pPr>
    </w:p>
    <w:p w14:paraId="02F9681C" w14:textId="4354B25C" w:rsidR="002D5AAB" w:rsidRPr="00994B00" w:rsidRDefault="002D5AAB" w:rsidP="00994B00">
      <w:pPr>
        <w:ind w:left="360"/>
        <w:rPr>
          <w:color w:val="4B5051" w:themeColor="accent5"/>
        </w:rPr>
      </w:pPr>
      <w:r w:rsidRPr="00994B00">
        <w:rPr>
          <w:color w:val="4B5051" w:themeColor="accent5"/>
        </w:rPr>
        <w:t xml:space="preserve">Include a draft negotiation plan with targeted outcomes (e.g. Most Desirable Outcomes (MDO), Least Acceptable Agreements (LAA), Best Alternative To Negotiated Agreement (BATNA)), roles and responsibilities, messaging and </w:t>
      </w:r>
      <w:proofErr w:type="gramStart"/>
      <w:r w:rsidRPr="00994B00">
        <w:rPr>
          <w:color w:val="4B5051" w:themeColor="accent5"/>
        </w:rPr>
        <w:t>timing ?</w:t>
      </w:r>
      <w:proofErr w:type="gramEnd"/>
      <w:r w:rsidRPr="00994B00">
        <w:rPr>
          <w:color w:val="4B5051" w:themeColor="accent5"/>
        </w:rPr>
        <w:t xml:space="preserve"> </w:t>
      </w:r>
    </w:p>
    <w:p w14:paraId="351BBD89" w14:textId="77777777" w:rsidR="002D5AAB" w:rsidRPr="00D45FDE" w:rsidRDefault="002D5AAB" w:rsidP="0084164C">
      <w:pPr>
        <w:pStyle w:val="Heading3"/>
        <w:numPr>
          <w:ilvl w:val="2"/>
          <w:numId w:val="7"/>
        </w:numPr>
        <w:ind w:left="0" w:firstLine="0"/>
      </w:pPr>
      <w:bookmarkStart w:id="94" w:name="_Toc431382542"/>
      <w:bookmarkStart w:id="95" w:name="_Toc431986860"/>
      <w:bookmarkStart w:id="96" w:name="_Toc99543317"/>
      <w:r>
        <w:t>Evaluation c</w:t>
      </w:r>
      <w:r w:rsidRPr="00D45FDE">
        <w:t>riteria</w:t>
      </w:r>
      <w:bookmarkEnd w:id="94"/>
      <w:bookmarkEnd w:id="95"/>
      <w:bookmarkEnd w:id="96"/>
    </w:p>
    <w:p w14:paraId="0442EF91" w14:textId="77777777" w:rsidR="002D5AAB" w:rsidRPr="00994B00" w:rsidRDefault="002D5AAB" w:rsidP="00994B00">
      <w:pPr>
        <w:ind w:left="360"/>
        <w:rPr>
          <w:color w:val="4B5051" w:themeColor="accent5"/>
        </w:rPr>
      </w:pPr>
      <w:r w:rsidRPr="00994B00">
        <w:rPr>
          <w:color w:val="4B5051" w:themeColor="accent5"/>
        </w:rPr>
        <w:t>Broadly present the key supplier capabilities we will assess and how they relate to the priorities of the project.</w:t>
      </w:r>
    </w:p>
    <w:p w14:paraId="16ED3A09" w14:textId="77777777" w:rsidR="002D5AAB" w:rsidRPr="00D45FDE" w:rsidRDefault="002D5AAB" w:rsidP="0084164C">
      <w:pPr>
        <w:pStyle w:val="Heading3"/>
        <w:numPr>
          <w:ilvl w:val="2"/>
          <w:numId w:val="7"/>
        </w:numPr>
        <w:ind w:left="0" w:firstLine="0"/>
      </w:pPr>
      <w:bookmarkStart w:id="97" w:name="_Toc431382543"/>
      <w:bookmarkStart w:id="98" w:name="_Toc431986861"/>
      <w:bookmarkStart w:id="99" w:name="_Toc99543318"/>
      <w:r>
        <w:t>Environment and social s</w:t>
      </w:r>
      <w:r w:rsidRPr="00D45FDE">
        <w:t>ustainability</w:t>
      </w:r>
      <w:bookmarkEnd w:id="97"/>
      <w:bookmarkEnd w:id="98"/>
      <w:bookmarkEnd w:id="99"/>
    </w:p>
    <w:p w14:paraId="14EC49D1" w14:textId="77777777" w:rsidR="00994B00" w:rsidRDefault="00994B00" w:rsidP="00994B00">
      <w:pPr>
        <w:ind w:left="360"/>
        <w:rPr>
          <w:color w:val="4B5051" w:themeColor="accent5"/>
        </w:rPr>
      </w:pPr>
    </w:p>
    <w:p w14:paraId="25D83321" w14:textId="64EDE162" w:rsidR="002D5AAB" w:rsidRPr="00994B00" w:rsidRDefault="002D5AAB" w:rsidP="00994B00">
      <w:pPr>
        <w:ind w:left="360"/>
        <w:rPr>
          <w:color w:val="4B5051" w:themeColor="accent5"/>
        </w:rPr>
      </w:pPr>
      <w:r w:rsidRPr="00994B00">
        <w:rPr>
          <w:color w:val="4B5051" w:themeColor="accent5"/>
        </w:rPr>
        <w:t>Identify and explain how major environment and social sustainability (WHS, labour, human rights, economic, etc.) issues will be managed.</w:t>
      </w:r>
    </w:p>
    <w:p w14:paraId="7C53F2F2" w14:textId="77777777" w:rsidR="00994B00" w:rsidRDefault="00994B00" w:rsidP="00994B00">
      <w:pPr>
        <w:ind w:left="360"/>
        <w:rPr>
          <w:color w:val="4B5051" w:themeColor="accent5"/>
        </w:rPr>
      </w:pPr>
    </w:p>
    <w:p w14:paraId="722E33E1" w14:textId="3A44CC07" w:rsidR="002D5AAB" w:rsidRPr="00994B00" w:rsidRDefault="002D5AAB" w:rsidP="00994B00">
      <w:pPr>
        <w:ind w:left="360"/>
        <w:rPr>
          <w:color w:val="4B5051" w:themeColor="accent5"/>
        </w:rPr>
      </w:pPr>
      <w:r w:rsidRPr="00994B00">
        <w:rPr>
          <w:color w:val="4B5051" w:themeColor="accent5"/>
        </w:rPr>
        <w:t xml:space="preserve">In accordance with the </w:t>
      </w:r>
      <w:r w:rsidRPr="00994B00">
        <w:rPr>
          <w:b/>
          <w:color w:val="4B5051" w:themeColor="accent5"/>
        </w:rPr>
        <w:t>SME Policy Framework</w:t>
      </w:r>
      <w:r w:rsidRPr="00994B00">
        <w:rPr>
          <w:color w:val="4B5051" w:themeColor="accent5"/>
        </w:rPr>
        <w:t xml:space="preserve">, an </w:t>
      </w:r>
      <w:r w:rsidRPr="00994B00">
        <w:rPr>
          <w:b/>
          <w:color w:val="4B5051" w:themeColor="accent5"/>
        </w:rPr>
        <w:t>SME Opportunity Statement</w:t>
      </w:r>
      <w:r w:rsidRPr="00994B00">
        <w:rPr>
          <w:color w:val="4B5051" w:themeColor="accent5"/>
        </w:rPr>
        <w:t xml:space="preserve"> must be prepared and released during the procurement planning stage. Please attach the </w:t>
      </w:r>
      <w:r w:rsidRPr="00994B00">
        <w:rPr>
          <w:b/>
          <w:color w:val="4B5051" w:themeColor="accent5"/>
        </w:rPr>
        <w:t>SME Opportunity Statement</w:t>
      </w:r>
      <w:r w:rsidRPr="00994B00">
        <w:rPr>
          <w:color w:val="4B5051" w:themeColor="accent5"/>
        </w:rPr>
        <w:t xml:space="preserve"> as Appendix 1.</w:t>
      </w:r>
    </w:p>
    <w:p w14:paraId="71893619" w14:textId="77777777" w:rsidR="002D5AAB" w:rsidRPr="00D45FDE" w:rsidRDefault="002D5AAB" w:rsidP="0084164C">
      <w:pPr>
        <w:pStyle w:val="Heading3"/>
        <w:numPr>
          <w:ilvl w:val="2"/>
          <w:numId w:val="7"/>
        </w:numPr>
        <w:ind w:left="0" w:firstLine="0"/>
      </w:pPr>
      <w:bookmarkStart w:id="100" w:name="_Toc431382544"/>
      <w:bookmarkStart w:id="101" w:name="_Toc431986862"/>
      <w:bookmarkStart w:id="102" w:name="_Toc99543319"/>
      <w:r>
        <w:t>Purchasing s</w:t>
      </w:r>
      <w:r w:rsidRPr="00D45FDE">
        <w:t>trategy</w:t>
      </w:r>
      <w:bookmarkEnd w:id="100"/>
      <w:bookmarkEnd w:id="101"/>
      <w:bookmarkEnd w:id="102"/>
    </w:p>
    <w:p w14:paraId="37ED448F" w14:textId="77777777" w:rsidR="002D5AAB" w:rsidRPr="00994B00" w:rsidRDefault="002D5AAB" w:rsidP="00994B00">
      <w:pPr>
        <w:ind w:left="360"/>
        <w:rPr>
          <w:color w:val="4B5051" w:themeColor="accent5"/>
        </w:rPr>
      </w:pPr>
      <w:r w:rsidRPr="00994B00">
        <w:rPr>
          <w:color w:val="4B5051" w:themeColor="accent5"/>
        </w:rPr>
        <w:t xml:space="preserve">How are we going to buy from this contract? </w:t>
      </w:r>
      <w:proofErr w:type="gramStart"/>
      <w:r w:rsidRPr="00994B00">
        <w:rPr>
          <w:color w:val="4B5051" w:themeColor="accent5"/>
        </w:rPr>
        <w:t>E.g.</w:t>
      </w:r>
      <w:proofErr w:type="gramEnd"/>
      <w:r w:rsidRPr="00994B00">
        <w:rPr>
          <w:color w:val="4B5051" w:themeColor="accent5"/>
        </w:rPr>
        <w:t xml:space="preserve"> </w:t>
      </w:r>
      <w:proofErr w:type="spellStart"/>
      <w:r w:rsidRPr="00994B00">
        <w:rPr>
          <w:color w:val="4B5051" w:themeColor="accent5"/>
        </w:rPr>
        <w:t>NSWBuy</w:t>
      </w:r>
      <w:proofErr w:type="spellEnd"/>
      <w:r w:rsidRPr="00994B00">
        <w:rPr>
          <w:color w:val="4B5051" w:themeColor="accent5"/>
        </w:rPr>
        <w:t>®, electronic, book price, panel, 2nd level RFQ, etc.</w:t>
      </w:r>
    </w:p>
    <w:p w14:paraId="246BF5F2" w14:textId="77777777" w:rsidR="002D5AAB" w:rsidRPr="00D45FDE" w:rsidRDefault="002D5AAB" w:rsidP="0084164C">
      <w:pPr>
        <w:pStyle w:val="Heading3"/>
        <w:numPr>
          <w:ilvl w:val="2"/>
          <w:numId w:val="7"/>
        </w:numPr>
        <w:ind w:left="0" w:firstLine="0"/>
      </w:pPr>
      <w:bookmarkStart w:id="103" w:name="_Toc431382545"/>
      <w:bookmarkStart w:id="104" w:name="_Toc431986863"/>
      <w:bookmarkStart w:id="105" w:name="_Toc99543320"/>
      <w:r>
        <w:t>Contracting s</w:t>
      </w:r>
      <w:r w:rsidRPr="00D45FDE">
        <w:t>trategy</w:t>
      </w:r>
      <w:bookmarkEnd w:id="103"/>
      <w:bookmarkEnd w:id="104"/>
      <w:bookmarkEnd w:id="105"/>
    </w:p>
    <w:p w14:paraId="5CC71024" w14:textId="7C8C17B0" w:rsidR="002D5AAB" w:rsidRPr="00994B00" w:rsidRDefault="002D5AAB" w:rsidP="00994B00">
      <w:pPr>
        <w:ind w:left="360"/>
        <w:rPr>
          <w:color w:val="4B5051" w:themeColor="accent5"/>
        </w:rPr>
      </w:pPr>
      <w:r w:rsidRPr="00994B00">
        <w:rPr>
          <w:color w:val="4B5051" w:themeColor="accent5"/>
        </w:rPr>
        <w:t xml:space="preserve">Explain how the term of contract is determined. If there are any options to be included in the proposed term, </w:t>
      </w:r>
      <w:proofErr w:type="gramStart"/>
      <w:r w:rsidRPr="00994B00">
        <w:rPr>
          <w:color w:val="4B5051" w:themeColor="accent5"/>
        </w:rPr>
        <w:t>explain</w:t>
      </w:r>
      <w:proofErr w:type="gramEnd"/>
      <w:r w:rsidRPr="00994B00">
        <w:rPr>
          <w:color w:val="4B5051" w:themeColor="accent5"/>
        </w:rPr>
        <w:t xml:space="preserve"> and justify the necessity of including the proposed options. Refer to the ‘Promotion of Competition’ section (p. 15) of the Procurement Policy Framework for guidance.</w:t>
      </w:r>
    </w:p>
    <w:p w14:paraId="5BC31D01" w14:textId="77777777" w:rsidR="002D5AAB" w:rsidRPr="00D45FDE" w:rsidRDefault="002D5AAB" w:rsidP="0084164C">
      <w:pPr>
        <w:pStyle w:val="Heading3"/>
        <w:numPr>
          <w:ilvl w:val="2"/>
          <w:numId w:val="7"/>
        </w:numPr>
        <w:ind w:left="0" w:firstLine="0"/>
      </w:pPr>
      <w:bookmarkStart w:id="106" w:name="_Toc99543321"/>
      <w:r>
        <w:t>Implementation &amp; Transition Plan</w:t>
      </w:r>
      <w:bookmarkEnd w:id="106"/>
    </w:p>
    <w:p w14:paraId="14B2C3BB" w14:textId="77777777" w:rsidR="00994B00" w:rsidRDefault="00994B00" w:rsidP="00994B00">
      <w:pPr>
        <w:ind w:left="360"/>
        <w:rPr>
          <w:color w:val="4B5051" w:themeColor="accent5"/>
        </w:rPr>
      </w:pPr>
    </w:p>
    <w:p w14:paraId="673C86BA" w14:textId="75CEAC3E" w:rsidR="002D5AAB" w:rsidRPr="00994B00" w:rsidRDefault="002D5AAB" w:rsidP="00994B00">
      <w:pPr>
        <w:ind w:left="360"/>
        <w:rPr>
          <w:color w:val="4B5051" w:themeColor="accent5"/>
        </w:rPr>
      </w:pPr>
      <w:r w:rsidRPr="00994B00">
        <w:rPr>
          <w:color w:val="4B5051" w:themeColor="accent5"/>
        </w:rPr>
        <w:t xml:space="preserve">Explain how (any) new arrangements will be implemented, including a </w:t>
      </w:r>
      <w:proofErr w:type="gramStart"/>
      <w:r w:rsidRPr="00994B00">
        <w:rPr>
          <w:color w:val="4B5051" w:themeColor="accent5"/>
        </w:rPr>
        <w:t>high level</w:t>
      </w:r>
      <w:proofErr w:type="gramEnd"/>
      <w:r w:rsidRPr="00994B00">
        <w:rPr>
          <w:color w:val="4B5051" w:themeColor="accent5"/>
        </w:rPr>
        <w:t xml:space="preserve"> transition plan if relevant. </w:t>
      </w:r>
    </w:p>
    <w:p w14:paraId="180985D5" w14:textId="77777777" w:rsidR="002D5AAB" w:rsidRDefault="002D5AAB" w:rsidP="0084164C">
      <w:pPr>
        <w:pStyle w:val="Heading2"/>
        <w:numPr>
          <w:ilvl w:val="1"/>
          <w:numId w:val="7"/>
        </w:numPr>
        <w:ind w:left="0" w:firstLine="0"/>
      </w:pPr>
      <w:bookmarkStart w:id="107" w:name="_Toc431986864"/>
      <w:bookmarkStart w:id="108" w:name="_Toc99543322"/>
      <w:r w:rsidRPr="00D45FDE">
        <w:t xml:space="preserve">Performance and </w:t>
      </w:r>
      <w:r>
        <w:t>b</w:t>
      </w:r>
      <w:r w:rsidRPr="00D45FDE">
        <w:t>enefits</w:t>
      </w:r>
      <w:bookmarkEnd w:id="107"/>
      <w:bookmarkEnd w:id="108"/>
    </w:p>
    <w:p w14:paraId="4060044F" w14:textId="77777777" w:rsidR="002D5AAB" w:rsidRPr="00D45FDE" w:rsidRDefault="002D5AAB" w:rsidP="0084164C">
      <w:pPr>
        <w:pStyle w:val="Heading3"/>
        <w:numPr>
          <w:ilvl w:val="2"/>
          <w:numId w:val="7"/>
        </w:numPr>
        <w:ind w:left="0" w:firstLine="0"/>
      </w:pPr>
      <w:bookmarkStart w:id="109" w:name="_Toc431382547"/>
      <w:bookmarkStart w:id="110" w:name="_Toc431986865"/>
      <w:bookmarkStart w:id="111" w:name="_Toc99543323"/>
      <w:r w:rsidRPr="00D45FDE">
        <w:t>Performance - KPIs (and SLAs – where determined)</w:t>
      </w:r>
      <w:bookmarkEnd w:id="109"/>
      <w:bookmarkEnd w:id="110"/>
      <w:bookmarkEnd w:id="111"/>
    </w:p>
    <w:p w14:paraId="3E9232ED" w14:textId="77777777" w:rsidR="002D5AAB" w:rsidRPr="00994B00" w:rsidRDefault="002D5AAB" w:rsidP="00994B00">
      <w:pPr>
        <w:ind w:left="360"/>
        <w:rPr>
          <w:color w:val="4B5051" w:themeColor="accent5"/>
        </w:rPr>
      </w:pPr>
      <w:r w:rsidRPr="00994B00">
        <w:rPr>
          <w:color w:val="4B5051" w:themeColor="accent5"/>
        </w:rPr>
        <w:t>What are the key performance indicators that will be managed during the term of the contract? For each KPI, what should be the target and tolerance levels? What should be the consequence of underperformance and/or over performance?</w:t>
      </w:r>
    </w:p>
    <w:p w14:paraId="09B87AFA" w14:textId="77777777" w:rsidR="002D5AAB" w:rsidRPr="00D45FDE" w:rsidRDefault="002D5AAB" w:rsidP="0084164C">
      <w:pPr>
        <w:pStyle w:val="Heading3"/>
        <w:numPr>
          <w:ilvl w:val="2"/>
          <w:numId w:val="7"/>
        </w:numPr>
        <w:ind w:left="0" w:firstLine="0"/>
      </w:pPr>
      <w:bookmarkStart w:id="112" w:name="_Toc431382548"/>
      <w:bookmarkStart w:id="113" w:name="_Toc431986866"/>
      <w:bookmarkStart w:id="114" w:name="_Toc99543324"/>
      <w:r w:rsidRPr="00D45FDE">
        <w:t>Benefits – Type and estimations</w:t>
      </w:r>
      <w:bookmarkEnd w:id="112"/>
      <w:bookmarkEnd w:id="113"/>
      <w:bookmarkEnd w:id="114"/>
    </w:p>
    <w:p w14:paraId="05528A3D" w14:textId="77777777" w:rsidR="002D5AAB" w:rsidRPr="00994B00" w:rsidRDefault="002D5AAB" w:rsidP="00994B00">
      <w:pPr>
        <w:pStyle w:val="ListParagraph"/>
        <w:numPr>
          <w:ilvl w:val="0"/>
          <w:numId w:val="3"/>
        </w:numPr>
        <w:rPr>
          <w:color w:val="4B5051" w:themeColor="accent5"/>
        </w:rPr>
      </w:pPr>
      <w:r w:rsidRPr="00994B00">
        <w:rPr>
          <w:color w:val="4B5051" w:themeColor="accent5"/>
        </w:rPr>
        <w:t>Provide the benefit to the client including price and non-price benefits (</w:t>
      </w:r>
      <w:proofErr w:type="gramStart"/>
      <w:r w:rsidRPr="00994B00">
        <w:rPr>
          <w:color w:val="4B5051" w:themeColor="accent5"/>
        </w:rPr>
        <w:t>e.g.</w:t>
      </w:r>
      <w:proofErr w:type="gramEnd"/>
      <w:r w:rsidRPr="00994B00">
        <w:rPr>
          <w:color w:val="4B5051" w:themeColor="accent5"/>
        </w:rPr>
        <w:t xml:space="preserve"> process savings and improvement to the industry).</w:t>
      </w:r>
    </w:p>
    <w:p w14:paraId="4A8DE93A" w14:textId="77777777" w:rsidR="002D5AAB" w:rsidRPr="00994B00" w:rsidRDefault="002D5AAB" w:rsidP="00994B00">
      <w:pPr>
        <w:pStyle w:val="ListParagraph"/>
        <w:numPr>
          <w:ilvl w:val="0"/>
          <w:numId w:val="3"/>
        </w:numPr>
        <w:rPr>
          <w:color w:val="4B5051" w:themeColor="accent5"/>
        </w:rPr>
      </w:pPr>
      <w:r w:rsidRPr="00994B00">
        <w:rPr>
          <w:color w:val="4B5051" w:themeColor="accent5"/>
        </w:rPr>
        <w:t>Indicate the cost of setting up and maintaining this contract.</w:t>
      </w:r>
    </w:p>
    <w:p w14:paraId="41393036" w14:textId="77777777" w:rsidR="002D5AAB" w:rsidRPr="00994B00" w:rsidRDefault="002D5AAB" w:rsidP="00994B00">
      <w:pPr>
        <w:pStyle w:val="ListParagraph"/>
        <w:numPr>
          <w:ilvl w:val="0"/>
          <w:numId w:val="3"/>
        </w:numPr>
        <w:rPr>
          <w:color w:val="4B5051" w:themeColor="accent5"/>
        </w:rPr>
      </w:pPr>
      <w:r w:rsidRPr="00994B00">
        <w:rPr>
          <w:color w:val="4B5051" w:themeColor="accent5"/>
        </w:rPr>
        <w:t>Any indicative savings estimates should be net of any establishment costs.</w:t>
      </w:r>
    </w:p>
    <w:p w14:paraId="49FB4ECC" w14:textId="77777777" w:rsidR="002D5AAB" w:rsidRPr="00994B00" w:rsidRDefault="002D5AAB" w:rsidP="00994B00">
      <w:pPr>
        <w:pStyle w:val="ListParagraph"/>
        <w:numPr>
          <w:ilvl w:val="0"/>
          <w:numId w:val="3"/>
        </w:numPr>
        <w:rPr>
          <w:color w:val="4B5051" w:themeColor="accent5"/>
        </w:rPr>
      </w:pPr>
      <w:r w:rsidRPr="00994B00">
        <w:rPr>
          <w:color w:val="4B5051" w:themeColor="accent5"/>
        </w:rPr>
        <w:t>Attach a benefit plan or benefit tracking plan if available.</w:t>
      </w:r>
    </w:p>
    <w:p w14:paraId="490AD761" w14:textId="77777777" w:rsidR="002D5AAB" w:rsidRPr="00994B00" w:rsidRDefault="002D5AAB" w:rsidP="00994B00">
      <w:pPr>
        <w:pStyle w:val="ListParagraph"/>
        <w:numPr>
          <w:ilvl w:val="0"/>
          <w:numId w:val="3"/>
        </w:numPr>
        <w:rPr>
          <w:color w:val="4B5051" w:themeColor="accent5"/>
        </w:rPr>
      </w:pPr>
      <w:r w:rsidRPr="00994B00">
        <w:rPr>
          <w:color w:val="4B5051" w:themeColor="accent5"/>
        </w:rPr>
        <w:t>Indicative how value-for-money will be pursued through all available procurement value levers (through Sourcing, Category Management, and Demand Management)</w:t>
      </w:r>
    </w:p>
    <w:p w14:paraId="3FF573F6" w14:textId="77777777" w:rsidR="002D5AAB" w:rsidRPr="005B352E" w:rsidRDefault="002D5AAB" w:rsidP="0084164C">
      <w:pPr>
        <w:pStyle w:val="Heading3"/>
        <w:numPr>
          <w:ilvl w:val="2"/>
          <w:numId w:val="7"/>
        </w:numPr>
        <w:ind w:left="0" w:firstLine="0"/>
      </w:pPr>
      <w:bookmarkStart w:id="115" w:name="_Toc431382549"/>
      <w:bookmarkStart w:id="116" w:name="_Toc431986867"/>
      <w:bookmarkStart w:id="117" w:name="_Toc99543325"/>
      <w:r w:rsidRPr="005B352E">
        <w:t>Contract/ Category management.</w:t>
      </w:r>
      <w:bookmarkEnd w:id="115"/>
      <w:bookmarkEnd w:id="116"/>
      <w:bookmarkEnd w:id="117"/>
    </w:p>
    <w:p w14:paraId="466E8865" w14:textId="77777777" w:rsidR="002D5AAB" w:rsidRDefault="002D5AAB" w:rsidP="00994B00">
      <w:pPr>
        <w:ind w:left="360"/>
        <w:rPr>
          <w:color w:val="4B5051" w:themeColor="accent5"/>
        </w:rPr>
      </w:pPr>
      <w:r w:rsidRPr="00994B00">
        <w:rPr>
          <w:color w:val="4B5051" w:themeColor="accent5"/>
        </w:rPr>
        <w:t xml:space="preserve">Specify how will the contract be managed in terms of performance, service levels and ongoing cost improvements after the sourcing process has been completed? Use the Contract Management Plan as a guidance if needed. Include the internal headcount required to manage contracts, key required </w:t>
      </w:r>
      <w:proofErr w:type="gramStart"/>
      <w:r w:rsidRPr="00994B00">
        <w:rPr>
          <w:color w:val="4B5051" w:themeColor="accent5"/>
        </w:rPr>
        <w:t>activities</w:t>
      </w:r>
      <w:proofErr w:type="gramEnd"/>
      <w:r w:rsidRPr="00994B00">
        <w:rPr>
          <w:color w:val="4B5051" w:themeColor="accent5"/>
        </w:rPr>
        <w:t xml:space="preserve"> and deliverables.</w:t>
      </w:r>
    </w:p>
    <w:p w14:paraId="6717D8FD" w14:textId="77777777" w:rsidR="00994B00" w:rsidRPr="00994B00" w:rsidRDefault="00994B00" w:rsidP="00994B00">
      <w:pPr>
        <w:ind w:left="360"/>
        <w:rPr>
          <w:color w:val="4B5051" w:themeColor="accent5"/>
        </w:rPr>
      </w:pPr>
    </w:p>
    <w:p w14:paraId="19737757" w14:textId="77777777" w:rsidR="002D5AAB" w:rsidRPr="00994B00" w:rsidRDefault="002D5AAB" w:rsidP="00994B00">
      <w:pPr>
        <w:ind w:left="360"/>
        <w:rPr>
          <w:color w:val="4B5051" w:themeColor="accent5"/>
        </w:rPr>
      </w:pPr>
      <w:proofErr w:type="gramStart"/>
      <w:r w:rsidRPr="00994B00">
        <w:rPr>
          <w:color w:val="4B5051" w:themeColor="accent5"/>
        </w:rPr>
        <w:t>E.g.</w:t>
      </w:r>
      <w:proofErr w:type="gramEnd"/>
      <w:r w:rsidRPr="00994B00">
        <w:rPr>
          <w:color w:val="4B5051" w:themeColor="accent5"/>
        </w:rPr>
        <w:t xml:space="preserve"> whether monthly, quarterly or yearly contract reviews are to be performed, participants of meetings and whether SLAs, audits, inspections, incentive schemes form part of the contract and systems.</w:t>
      </w:r>
    </w:p>
    <w:p w14:paraId="7DB6069D" w14:textId="77777777" w:rsidR="002D5AAB" w:rsidRPr="00D45FDE" w:rsidRDefault="002D5AAB" w:rsidP="0084164C">
      <w:pPr>
        <w:pStyle w:val="Heading2"/>
        <w:numPr>
          <w:ilvl w:val="1"/>
          <w:numId w:val="7"/>
        </w:numPr>
        <w:ind w:left="0" w:firstLine="0"/>
      </w:pPr>
      <w:bookmarkStart w:id="118" w:name="_Toc431986868"/>
      <w:bookmarkStart w:id="119" w:name="_Toc99543326"/>
      <w:r>
        <w:t>Risk m</w:t>
      </w:r>
      <w:r w:rsidRPr="00D45FDE">
        <w:t>anagement</w:t>
      </w:r>
      <w:bookmarkEnd w:id="118"/>
      <w:bookmarkEnd w:id="119"/>
    </w:p>
    <w:p w14:paraId="4B28B636" w14:textId="0720D586" w:rsidR="00A71607" w:rsidRDefault="002D5AAB" w:rsidP="00382F66">
      <w:pPr>
        <w:ind w:left="360"/>
        <w:rPr>
          <w:color w:val="4B5051" w:themeColor="accent5"/>
        </w:rPr>
      </w:pPr>
      <w:r w:rsidRPr="00994B00">
        <w:rPr>
          <w:color w:val="4B5051" w:themeColor="accent5"/>
        </w:rPr>
        <w:t>Explain how risks will be managed during the term of the relationship.</w:t>
      </w:r>
    </w:p>
    <w:p w14:paraId="11AC3CF1" w14:textId="77777777" w:rsidR="00A71607" w:rsidRDefault="00A71607">
      <w:pPr>
        <w:spacing w:after="200" w:line="276" w:lineRule="auto"/>
        <w:rPr>
          <w:color w:val="4B5051" w:themeColor="accent5"/>
        </w:rPr>
      </w:pPr>
      <w:r>
        <w:rPr>
          <w:color w:val="4B5051" w:themeColor="accent5"/>
        </w:rPr>
        <w:br w:type="page"/>
      </w:r>
    </w:p>
    <w:p w14:paraId="7641B5ED" w14:textId="67298966" w:rsidR="00A71607" w:rsidRDefault="00A71607" w:rsidP="005A0A69">
      <w:pPr>
        <w:pStyle w:val="Heading1"/>
        <w:numPr>
          <w:ilvl w:val="0"/>
          <w:numId w:val="7"/>
        </w:numPr>
        <w:ind w:left="0" w:firstLine="0"/>
        <w:rPr>
          <w:color w:val="00416F" w:themeColor="text2"/>
        </w:rPr>
      </w:pPr>
      <w:bookmarkStart w:id="120" w:name="_Toc99543327"/>
      <w:r>
        <w:rPr>
          <w:color w:val="00416F" w:themeColor="text2"/>
        </w:rPr>
        <w:t>Plan</w:t>
      </w:r>
      <w:bookmarkEnd w:id="120"/>
    </w:p>
    <w:p w14:paraId="6375BF0E" w14:textId="77777777" w:rsidR="00424817" w:rsidRPr="00D45FDE" w:rsidRDefault="00424817" w:rsidP="005A0A69">
      <w:pPr>
        <w:pStyle w:val="Heading2"/>
        <w:numPr>
          <w:ilvl w:val="1"/>
          <w:numId w:val="7"/>
        </w:numPr>
        <w:ind w:left="0" w:firstLine="0"/>
      </w:pPr>
      <w:bookmarkStart w:id="121" w:name="_Toc431986870"/>
      <w:bookmarkStart w:id="122" w:name="_Toc99543328"/>
      <w:r>
        <w:t>Project t</w:t>
      </w:r>
      <w:r w:rsidRPr="00D45FDE">
        <w:t>imeline</w:t>
      </w:r>
      <w:bookmarkEnd w:id="121"/>
      <w:bookmarkEnd w:id="122"/>
    </w:p>
    <w:p w14:paraId="372F67FC" w14:textId="77777777" w:rsidR="00424817" w:rsidRPr="00424817" w:rsidRDefault="00424817" w:rsidP="00424817">
      <w:pPr>
        <w:pStyle w:val="DFSIBodyText"/>
        <w:rPr>
          <w:rFonts w:eastAsiaTheme="minorHAnsi" w:cstheme="minorBidi"/>
          <w:color w:val="4B5051" w:themeColor="accent5"/>
          <w:sz w:val="20"/>
          <w:szCs w:val="22"/>
        </w:rPr>
      </w:pPr>
      <w:r w:rsidRPr="00424817">
        <w:rPr>
          <w:rFonts w:eastAsiaTheme="minorHAnsi" w:cstheme="minorBidi"/>
          <w:color w:val="4B5051" w:themeColor="accent5"/>
          <w:sz w:val="20"/>
          <w:szCs w:val="22"/>
        </w:rPr>
        <w:t xml:space="preserve">[Examples are provided for reference. Provide only </w:t>
      </w:r>
      <w:proofErr w:type="gramStart"/>
      <w:r w:rsidRPr="00424817">
        <w:rPr>
          <w:rFonts w:eastAsiaTheme="minorHAnsi" w:cstheme="minorBidi"/>
          <w:color w:val="4B5051" w:themeColor="accent5"/>
          <w:sz w:val="20"/>
          <w:szCs w:val="22"/>
        </w:rPr>
        <w:t>high level</w:t>
      </w:r>
      <w:proofErr w:type="gramEnd"/>
      <w:r w:rsidRPr="00424817">
        <w:rPr>
          <w:rFonts w:eastAsiaTheme="minorHAnsi" w:cstheme="minorBidi"/>
          <w:color w:val="4B5051" w:themeColor="accent5"/>
          <w:sz w:val="20"/>
          <w:szCs w:val="22"/>
        </w:rPr>
        <w:t xml:space="preserve"> milestones and tailor to your</w:t>
      </w:r>
      <w:r w:rsidRPr="00D45FDE">
        <w:rPr>
          <w:lang w:eastAsia="en-AU"/>
        </w:rPr>
        <w:t xml:space="preserve"> </w:t>
      </w:r>
      <w:r w:rsidRPr="00424817">
        <w:rPr>
          <w:rFonts w:eastAsiaTheme="minorHAnsi" w:cstheme="minorBidi"/>
          <w:color w:val="4B5051" w:themeColor="accent5"/>
          <w:sz w:val="20"/>
          <w:szCs w:val="22"/>
        </w:rPr>
        <w:t>procurement project and arrangement.]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Project Timeline"/>
        <w:tblDescription w:val="Timeline of the Key Project Deliverables (as per the NSW Procurement Approach)"/>
      </w:tblPr>
      <w:tblGrid>
        <w:gridCol w:w="988"/>
        <w:gridCol w:w="708"/>
        <w:gridCol w:w="3022"/>
        <w:gridCol w:w="3215"/>
        <w:gridCol w:w="1695"/>
      </w:tblGrid>
      <w:tr w:rsidR="00424817" w:rsidRPr="00D45FDE" w14:paraId="73A389DD" w14:textId="77777777" w:rsidTr="00DB7ECD">
        <w:tc>
          <w:tcPr>
            <w:tcW w:w="988" w:type="dxa"/>
            <w:shd w:val="clear" w:color="auto" w:fill="E6E6E6"/>
            <w:tcMar>
              <w:top w:w="113" w:type="dxa"/>
              <w:bottom w:w="113" w:type="dxa"/>
            </w:tcMar>
            <w:vAlign w:val="center"/>
          </w:tcPr>
          <w:p w14:paraId="30B4F79A" w14:textId="77777777" w:rsidR="00424817" w:rsidRPr="00D45FDE" w:rsidRDefault="00424817" w:rsidP="00DB7ECD">
            <w:pPr>
              <w:pStyle w:val="DFSITableHeading"/>
              <w:spacing w:before="40" w:after="40"/>
            </w:pPr>
          </w:p>
        </w:tc>
        <w:tc>
          <w:tcPr>
            <w:tcW w:w="3730" w:type="dxa"/>
            <w:gridSpan w:val="2"/>
            <w:shd w:val="clear" w:color="auto" w:fill="E6E6E6"/>
            <w:tcMar>
              <w:top w:w="113" w:type="dxa"/>
              <w:bottom w:w="113" w:type="dxa"/>
            </w:tcMar>
            <w:vAlign w:val="center"/>
          </w:tcPr>
          <w:p w14:paraId="298BAC9B" w14:textId="77777777" w:rsidR="00424817" w:rsidRPr="00D45FDE" w:rsidRDefault="00424817" w:rsidP="00DB7ECD">
            <w:pPr>
              <w:pStyle w:val="DFSITableHeading"/>
              <w:spacing w:before="40" w:after="40"/>
            </w:pPr>
            <w:r>
              <w:t>NSW Procurement Approach Step</w:t>
            </w:r>
          </w:p>
        </w:tc>
        <w:tc>
          <w:tcPr>
            <w:tcW w:w="3215" w:type="dxa"/>
            <w:shd w:val="clear" w:color="auto" w:fill="E6E6E6"/>
            <w:tcMar>
              <w:top w:w="113" w:type="dxa"/>
              <w:bottom w:w="113" w:type="dxa"/>
            </w:tcMar>
            <w:vAlign w:val="center"/>
          </w:tcPr>
          <w:p w14:paraId="6E699218" w14:textId="77777777" w:rsidR="00424817" w:rsidRPr="00D45FDE" w:rsidRDefault="00424817" w:rsidP="00DB7ECD">
            <w:pPr>
              <w:pStyle w:val="DFSITableHeading"/>
              <w:spacing w:before="40" w:after="40"/>
            </w:pPr>
            <w:r w:rsidRPr="00D45FDE">
              <w:t>Milestones</w:t>
            </w:r>
          </w:p>
        </w:tc>
        <w:tc>
          <w:tcPr>
            <w:tcW w:w="1695" w:type="dxa"/>
            <w:shd w:val="clear" w:color="auto" w:fill="E6E6E6"/>
          </w:tcPr>
          <w:p w14:paraId="6316901D" w14:textId="77777777" w:rsidR="00424817" w:rsidRPr="00D45FDE" w:rsidRDefault="00424817" w:rsidP="00DB7ECD">
            <w:pPr>
              <w:pStyle w:val="DFSITableHeading"/>
              <w:spacing w:before="40" w:after="40"/>
            </w:pPr>
            <w:r w:rsidRPr="00D45FDE">
              <w:t>Target Date</w:t>
            </w:r>
          </w:p>
        </w:tc>
      </w:tr>
      <w:tr w:rsidR="00424817" w:rsidRPr="00D45FDE" w14:paraId="2DF581CE" w14:textId="77777777" w:rsidTr="00DB7ECD">
        <w:tc>
          <w:tcPr>
            <w:tcW w:w="988" w:type="dxa"/>
            <w:vMerge w:val="restart"/>
            <w:shd w:val="clear" w:color="auto" w:fill="E6E6E6"/>
            <w:tcMar>
              <w:top w:w="113" w:type="dxa"/>
              <w:bottom w:w="113" w:type="dxa"/>
            </w:tcMar>
            <w:vAlign w:val="center"/>
          </w:tcPr>
          <w:p w14:paraId="63ECE19D" w14:textId="77777777" w:rsidR="00424817" w:rsidRPr="00D45FDE" w:rsidRDefault="00424817" w:rsidP="00DB7ECD">
            <w:pPr>
              <w:pStyle w:val="DFSITableHeading"/>
              <w:spacing w:before="40" w:after="40"/>
              <w:jc w:val="center"/>
            </w:pPr>
            <w:r w:rsidRPr="00D45FDE">
              <w:t>Plan</w:t>
            </w:r>
          </w:p>
        </w:tc>
        <w:tc>
          <w:tcPr>
            <w:tcW w:w="708" w:type="dxa"/>
            <w:shd w:val="clear" w:color="auto" w:fill="auto"/>
            <w:tcMar>
              <w:top w:w="113" w:type="dxa"/>
              <w:bottom w:w="113" w:type="dxa"/>
            </w:tcMar>
            <w:vAlign w:val="center"/>
          </w:tcPr>
          <w:p w14:paraId="11982778" w14:textId="77777777" w:rsidR="00424817" w:rsidRPr="00D45FDE" w:rsidRDefault="00424817" w:rsidP="00DB7ECD">
            <w:pPr>
              <w:pStyle w:val="DFSITableText"/>
              <w:spacing w:before="40" w:after="40"/>
              <w:jc w:val="center"/>
            </w:pPr>
            <w:r w:rsidRPr="00D45FDE">
              <w:t>P1</w:t>
            </w:r>
          </w:p>
        </w:tc>
        <w:tc>
          <w:tcPr>
            <w:tcW w:w="3022" w:type="dxa"/>
            <w:shd w:val="clear" w:color="auto" w:fill="auto"/>
            <w:tcMar>
              <w:top w:w="113" w:type="dxa"/>
              <w:bottom w:w="113" w:type="dxa"/>
            </w:tcMar>
            <w:vAlign w:val="center"/>
          </w:tcPr>
          <w:p w14:paraId="152EDB7F" w14:textId="77777777" w:rsidR="00424817" w:rsidRPr="00D45FDE" w:rsidRDefault="00424817" w:rsidP="00DB7ECD">
            <w:pPr>
              <w:pStyle w:val="DFSITableText"/>
              <w:spacing w:before="40" w:after="40"/>
            </w:pPr>
            <w:r w:rsidRPr="00D45FDE">
              <w:t>Analyse Business Need</w:t>
            </w:r>
          </w:p>
        </w:tc>
        <w:tc>
          <w:tcPr>
            <w:tcW w:w="3215" w:type="dxa"/>
            <w:shd w:val="clear" w:color="auto" w:fill="auto"/>
            <w:tcMar>
              <w:top w:w="113" w:type="dxa"/>
              <w:bottom w:w="113" w:type="dxa"/>
            </w:tcMar>
            <w:vAlign w:val="center"/>
          </w:tcPr>
          <w:p w14:paraId="41A753C1" w14:textId="20253974" w:rsidR="00424817" w:rsidRPr="00D45FDE" w:rsidRDefault="00424817" w:rsidP="00DB7ECD">
            <w:pPr>
              <w:pStyle w:val="DFSITableText"/>
              <w:spacing w:before="40" w:after="40"/>
            </w:pPr>
            <w:r>
              <w:t>Needs Assessment, Stakeholder Analysis, Supply Positioning, Risk Analysis, Desired Outcomes Statement</w:t>
            </w:r>
          </w:p>
        </w:tc>
        <w:tc>
          <w:tcPr>
            <w:tcW w:w="1695" w:type="dxa"/>
            <w:shd w:val="clear" w:color="auto" w:fill="auto"/>
          </w:tcPr>
          <w:p w14:paraId="4B44EAEE" w14:textId="77777777" w:rsidR="00424817" w:rsidRPr="00D45FDE" w:rsidRDefault="00424817" w:rsidP="00DB7ECD">
            <w:pPr>
              <w:pStyle w:val="DFSITableText"/>
              <w:spacing w:before="40" w:after="40"/>
            </w:pPr>
          </w:p>
        </w:tc>
      </w:tr>
      <w:tr w:rsidR="00424817" w:rsidRPr="00D45FDE" w14:paraId="6F0FAC7F" w14:textId="77777777" w:rsidTr="00DB7ECD">
        <w:tc>
          <w:tcPr>
            <w:tcW w:w="988" w:type="dxa"/>
            <w:vMerge/>
            <w:shd w:val="clear" w:color="auto" w:fill="E6E6E6"/>
            <w:tcMar>
              <w:top w:w="113" w:type="dxa"/>
              <w:bottom w:w="113" w:type="dxa"/>
            </w:tcMar>
            <w:vAlign w:val="center"/>
          </w:tcPr>
          <w:p w14:paraId="3E819168" w14:textId="77777777" w:rsidR="00424817" w:rsidRPr="00D45FDE" w:rsidRDefault="00424817" w:rsidP="00DB7ECD">
            <w:pPr>
              <w:pStyle w:val="DFSITableHeading"/>
              <w:spacing w:before="40" w:after="40"/>
              <w:jc w:val="center"/>
            </w:pPr>
          </w:p>
        </w:tc>
        <w:tc>
          <w:tcPr>
            <w:tcW w:w="708" w:type="dxa"/>
            <w:tcMar>
              <w:top w:w="113" w:type="dxa"/>
              <w:bottom w:w="113" w:type="dxa"/>
            </w:tcMar>
            <w:vAlign w:val="center"/>
          </w:tcPr>
          <w:p w14:paraId="0BB406E5" w14:textId="77777777" w:rsidR="00424817" w:rsidRPr="00D45FDE" w:rsidRDefault="00424817" w:rsidP="00DB7ECD">
            <w:pPr>
              <w:pStyle w:val="DFSITableText"/>
              <w:spacing w:before="40" w:after="40"/>
              <w:jc w:val="center"/>
            </w:pPr>
            <w:r w:rsidRPr="00D45FDE">
              <w:t>P2</w:t>
            </w:r>
          </w:p>
        </w:tc>
        <w:tc>
          <w:tcPr>
            <w:tcW w:w="3022" w:type="dxa"/>
            <w:tcMar>
              <w:top w:w="113" w:type="dxa"/>
              <w:bottom w:w="113" w:type="dxa"/>
            </w:tcMar>
            <w:vAlign w:val="center"/>
          </w:tcPr>
          <w:p w14:paraId="147936F1" w14:textId="77777777" w:rsidR="00424817" w:rsidRPr="00D45FDE" w:rsidRDefault="00424817" w:rsidP="00DB7ECD">
            <w:pPr>
              <w:pStyle w:val="DFSITableText"/>
              <w:spacing w:before="40" w:after="40"/>
            </w:pPr>
            <w:r w:rsidRPr="00D45FDE">
              <w:t>Analyse and Engage Market</w:t>
            </w:r>
          </w:p>
        </w:tc>
        <w:tc>
          <w:tcPr>
            <w:tcW w:w="3215" w:type="dxa"/>
            <w:tcMar>
              <w:top w:w="113" w:type="dxa"/>
              <w:bottom w:w="113" w:type="dxa"/>
            </w:tcMar>
            <w:vAlign w:val="center"/>
          </w:tcPr>
          <w:p w14:paraId="093D746D" w14:textId="77777777" w:rsidR="00424817" w:rsidRPr="00D45FDE" w:rsidRDefault="00424817" w:rsidP="00DB7ECD">
            <w:pPr>
              <w:pStyle w:val="DFSITableText"/>
              <w:spacing w:before="40" w:after="40"/>
            </w:pPr>
            <w:r>
              <w:t>Balance or Power, Market Summary, Porters Five Forces, Supplier Preferencing.</w:t>
            </w:r>
          </w:p>
        </w:tc>
        <w:tc>
          <w:tcPr>
            <w:tcW w:w="1695" w:type="dxa"/>
          </w:tcPr>
          <w:p w14:paraId="15A827E8" w14:textId="77777777" w:rsidR="00424817" w:rsidRPr="00D45FDE" w:rsidRDefault="00424817" w:rsidP="00DB7ECD">
            <w:pPr>
              <w:pStyle w:val="DFSITableText"/>
              <w:spacing w:before="40" w:after="40"/>
            </w:pPr>
          </w:p>
        </w:tc>
      </w:tr>
      <w:tr w:rsidR="00424817" w:rsidRPr="00D45FDE" w14:paraId="5FEB2145" w14:textId="77777777" w:rsidTr="00DB7ECD">
        <w:tc>
          <w:tcPr>
            <w:tcW w:w="988" w:type="dxa"/>
            <w:vMerge/>
            <w:shd w:val="clear" w:color="auto" w:fill="E6E6E6"/>
            <w:tcMar>
              <w:top w:w="113" w:type="dxa"/>
              <w:bottom w:w="113" w:type="dxa"/>
            </w:tcMar>
            <w:vAlign w:val="center"/>
          </w:tcPr>
          <w:p w14:paraId="47596D56" w14:textId="77777777" w:rsidR="00424817" w:rsidRPr="00D45FDE" w:rsidRDefault="00424817" w:rsidP="00DB7ECD">
            <w:pPr>
              <w:pStyle w:val="DFSITableHeading"/>
              <w:spacing w:before="40" w:after="40"/>
              <w:jc w:val="center"/>
            </w:pPr>
          </w:p>
        </w:tc>
        <w:tc>
          <w:tcPr>
            <w:tcW w:w="708" w:type="dxa"/>
            <w:tcMar>
              <w:top w:w="113" w:type="dxa"/>
              <w:bottom w:w="113" w:type="dxa"/>
            </w:tcMar>
            <w:vAlign w:val="center"/>
          </w:tcPr>
          <w:p w14:paraId="4CC456FB" w14:textId="77777777" w:rsidR="00424817" w:rsidRPr="00D45FDE" w:rsidRDefault="00424817" w:rsidP="00DB7ECD">
            <w:pPr>
              <w:pStyle w:val="DFSITableText"/>
              <w:spacing w:before="40" w:after="40"/>
              <w:jc w:val="center"/>
            </w:pPr>
            <w:r w:rsidRPr="00D45FDE">
              <w:t>P3</w:t>
            </w:r>
          </w:p>
        </w:tc>
        <w:tc>
          <w:tcPr>
            <w:tcW w:w="3022" w:type="dxa"/>
            <w:tcMar>
              <w:top w:w="113" w:type="dxa"/>
              <w:bottom w:w="113" w:type="dxa"/>
            </w:tcMar>
            <w:vAlign w:val="center"/>
          </w:tcPr>
          <w:p w14:paraId="2349B3C0" w14:textId="77777777" w:rsidR="00424817" w:rsidRPr="00D45FDE" w:rsidRDefault="00424817" w:rsidP="00DB7ECD">
            <w:pPr>
              <w:pStyle w:val="DFSITableText"/>
              <w:spacing w:before="40" w:after="40"/>
            </w:pPr>
            <w:r w:rsidRPr="00D45FDE">
              <w:t>Finalise Procurement Strategy</w:t>
            </w:r>
          </w:p>
        </w:tc>
        <w:tc>
          <w:tcPr>
            <w:tcW w:w="3215" w:type="dxa"/>
            <w:tcMar>
              <w:top w:w="113" w:type="dxa"/>
              <w:bottom w:w="113" w:type="dxa"/>
            </w:tcMar>
            <w:vAlign w:val="center"/>
          </w:tcPr>
          <w:p w14:paraId="5D819B0C" w14:textId="77777777" w:rsidR="00424817" w:rsidRPr="00D45FDE" w:rsidRDefault="00424817" w:rsidP="00DB7ECD">
            <w:pPr>
              <w:pStyle w:val="DFSITableText"/>
              <w:spacing w:before="40" w:after="40"/>
            </w:pPr>
            <w:r>
              <w:t xml:space="preserve">Opportunity Analysis, </w:t>
            </w:r>
            <w:r w:rsidRPr="00D45FDE">
              <w:t>Procurement Strategy Approved</w:t>
            </w:r>
          </w:p>
        </w:tc>
        <w:tc>
          <w:tcPr>
            <w:tcW w:w="1695" w:type="dxa"/>
          </w:tcPr>
          <w:p w14:paraId="50261471" w14:textId="77777777" w:rsidR="00424817" w:rsidRPr="00D45FDE" w:rsidRDefault="00424817" w:rsidP="00DB7ECD">
            <w:pPr>
              <w:pStyle w:val="DFSITableText"/>
              <w:spacing w:before="40" w:after="40"/>
            </w:pPr>
          </w:p>
        </w:tc>
      </w:tr>
      <w:tr w:rsidR="00424817" w:rsidRPr="00D45FDE" w14:paraId="2CC0B4AD" w14:textId="77777777" w:rsidTr="00DB7ECD">
        <w:tc>
          <w:tcPr>
            <w:tcW w:w="988" w:type="dxa"/>
            <w:vMerge w:val="restart"/>
            <w:shd w:val="clear" w:color="auto" w:fill="E6E6E6"/>
            <w:tcMar>
              <w:top w:w="113" w:type="dxa"/>
              <w:bottom w:w="113" w:type="dxa"/>
            </w:tcMar>
            <w:vAlign w:val="center"/>
          </w:tcPr>
          <w:p w14:paraId="5A683552" w14:textId="77777777" w:rsidR="00424817" w:rsidRPr="00D45FDE" w:rsidRDefault="00424817" w:rsidP="00DB7ECD">
            <w:pPr>
              <w:pStyle w:val="DFSITableHeading"/>
              <w:spacing w:before="40" w:after="40"/>
              <w:jc w:val="center"/>
            </w:pPr>
            <w:r w:rsidRPr="00D45FDE">
              <w:t>Source</w:t>
            </w:r>
          </w:p>
        </w:tc>
        <w:tc>
          <w:tcPr>
            <w:tcW w:w="708" w:type="dxa"/>
            <w:tcMar>
              <w:top w:w="113" w:type="dxa"/>
              <w:bottom w:w="113" w:type="dxa"/>
            </w:tcMar>
            <w:vAlign w:val="center"/>
          </w:tcPr>
          <w:p w14:paraId="6AD28226" w14:textId="77777777" w:rsidR="00424817" w:rsidRPr="00D45FDE" w:rsidRDefault="00424817" w:rsidP="00DB7ECD">
            <w:pPr>
              <w:pStyle w:val="DFSITableText"/>
              <w:spacing w:before="40" w:after="40"/>
              <w:jc w:val="center"/>
            </w:pPr>
            <w:r w:rsidRPr="00D45FDE">
              <w:t>S1</w:t>
            </w:r>
          </w:p>
        </w:tc>
        <w:tc>
          <w:tcPr>
            <w:tcW w:w="3022" w:type="dxa"/>
            <w:tcMar>
              <w:top w:w="113" w:type="dxa"/>
              <w:bottom w:w="113" w:type="dxa"/>
            </w:tcMar>
            <w:vAlign w:val="center"/>
          </w:tcPr>
          <w:p w14:paraId="28D7D335" w14:textId="77777777" w:rsidR="00424817" w:rsidRPr="00D45FDE" w:rsidRDefault="00424817" w:rsidP="00DB7ECD">
            <w:pPr>
              <w:pStyle w:val="DFSITableText"/>
              <w:spacing w:before="40" w:after="40"/>
            </w:pPr>
            <w:r w:rsidRPr="00D45FDE">
              <w:t>Approach the Market</w:t>
            </w:r>
          </w:p>
        </w:tc>
        <w:tc>
          <w:tcPr>
            <w:tcW w:w="3215" w:type="dxa"/>
            <w:tcMar>
              <w:top w:w="113" w:type="dxa"/>
              <w:bottom w:w="113" w:type="dxa"/>
            </w:tcMar>
          </w:tcPr>
          <w:p w14:paraId="7ACE6534" w14:textId="77777777" w:rsidR="00424817" w:rsidRPr="00D45FDE" w:rsidRDefault="00424817" w:rsidP="00DB7ECD">
            <w:pPr>
              <w:pStyle w:val="DFSITableText"/>
              <w:spacing w:before="40" w:after="40"/>
            </w:pPr>
            <w:r w:rsidRPr="00D45FDE">
              <w:t>Release EOI, RFP, RFT, Prequalification Documents</w:t>
            </w:r>
          </w:p>
        </w:tc>
        <w:tc>
          <w:tcPr>
            <w:tcW w:w="1695" w:type="dxa"/>
          </w:tcPr>
          <w:p w14:paraId="5B0D6AA2" w14:textId="77777777" w:rsidR="00424817" w:rsidRPr="00D45FDE" w:rsidRDefault="00424817" w:rsidP="00DB7ECD">
            <w:pPr>
              <w:pStyle w:val="DFSITableText"/>
              <w:spacing w:before="40" w:after="40"/>
            </w:pPr>
          </w:p>
        </w:tc>
      </w:tr>
      <w:tr w:rsidR="00424817" w:rsidRPr="00D45FDE" w14:paraId="078830CF" w14:textId="77777777" w:rsidTr="00DB7ECD">
        <w:tc>
          <w:tcPr>
            <w:tcW w:w="988" w:type="dxa"/>
            <w:vMerge/>
            <w:shd w:val="clear" w:color="auto" w:fill="E6E6E6"/>
            <w:tcMar>
              <w:top w:w="113" w:type="dxa"/>
              <w:bottom w:w="113" w:type="dxa"/>
            </w:tcMar>
            <w:vAlign w:val="center"/>
          </w:tcPr>
          <w:p w14:paraId="77E012EE" w14:textId="77777777" w:rsidR="00424817" w:rsidRPr="00D45FDE" w:rsidRDefault="00424817" w:rsidP="00DB7ECD">
            <w:pPr>
              <w:pStyle w:val="DFSITableHeading"/>
              <w:spacing w:before="40" w:after="40"/>
              <w:jc w:val="center"/>
            </w:pPr>
          </w:p>
        </w:tc>
        <w:tc>
          <w:tcPr>
            <w:tcW w:w="708" w:type="dxa"/>
            <w:tcMar>
              <w:top w:w="113" w:type="dxa"/>
              <w:bottom w:w="113" w:type="dxa"/>
            </w:tcMar>
            <w:vAlign w:val="center"/>
          </w:tcPr>
          <w:p w14:paraId="6A433C9A" w14:textId="77777777" w:rsidR="00424817" w:rsidRPr="00D45FDE" w:rsidRDefault="00424817" w:rsidP="00DB7ECD">
            <w:pPr>
              <w:pStyle w:val="DFSITableText"/>
              <w:spacing w:before="40" w:after="40"/>
              <w:jc w:val="center"/>
            </w:pPr>
            <w:r w:rsidRPr="00D45FDE">
              <w:t>S2</w:t>
            </w:r>
          </w:p>
        </w:tc>
        <w:tc>
          <w:tcPr>
            <w:tcW w:w="3022" w:type="dxa"/>
            <w:tcMar>
              <w:top w:w="113" w:type="dxa"/>
              <w:bottom w:w="113" w:type="dxa"/>
            </w:tcMar>
            <w:vAlign w:val="center"/>
          </w:tcPr>
          <w:p w14:paraId="3078E1CC" w14:textId="77777777" w:rsidR="00424817" w:rsidRPr="00D45FDE" w:rsidRDefault="00424817" w:rsidP="00DB7ECD">
            <w:pPr>
              <w:pStyle w:val="DFSITableText"/>
              <w:spacing w:before="40" w:after="40"/>
            </w:pPr>
            <w:r w:rsidRPr="00D45FDE">
              <w:t>Select</w:t>
            </w:r>
          </w:p>
        </w:tc>
        <w:tc>
          <w:tcPr>
            <w:tcW w:w="3215" w:type="dxa"/>
            <w:tcMar>
              <w:top w:w="113" w:type="dxa"/>
              <w:bottom w:w="113" w:type="dxa"/>
            </w:tcMar>
          </w:tcPr>
          <w:p w14:paraId="287B20A2" w14:textId="77777777" w:rsidR="00424817" w:rsidRPr="00D45FDE" w:rsidRDefault="00424817" w:rsidP="00DB7ECD">
            <w:pPr>
              <w:pStyle w:val="DFSITableText"/>
              <w:spacing w:before="40" w:after="40"/>
            </w:pPr>
            <w:r w:rsidRPr="00D45FDE">
              <w:t>Identify preferred supplier/s</w:t>
            </w:r>
          </w:p>
        </w:tc>
        <w:tc>
          <w:tcPr>
            <w:tcW w:w="1695" w:type="dxa"/>
          </w:tcPr>
          <w:p w14:paraId="169FB24F" w14:textId="77777777" w:rsidR="00424817" w:rsidRPr="00D45FDE" w:rsidRDefault="00424817" w:rsidP="00DB7ECD">
            <w:pPr>
              <w:pStyle w:val="DFSITableText"/>
              <w:spacing w:before="40" w:after="40"/>
            </w:pPr>
          </w:p>
        </w:tc>
      </w:tr>
      <w:tr w:rsidR="00424817" w:rsidRPr="00D45FDE" w14:paraId="6745A96E" w14:textId="77777777" w:rsidTr="00DB7ECD">
        <w:tc>
          <w:tcPr>
            <w:tcW w:w="988" w:type="dxa"/>
            <w:vMerge/>
            <w:shd w:val="clear" w:color="auto" w:fill="E6E6E6"/>
            <w:tcMar>
              <w:top w:w="113" w:type="dxa"/>
              <w:bottom w:w="113" w:type="dxa"/>
            </w:tcMar>
            <w:vAlign w:val="center"/>
          </w:tcPr>
          <w:p w14:paraId="0EC519D8" w14:textId="77777777" w:rsidR="00424817" w:rsidRPr="00D45FDE" w:rsidRDefault="00424817" w:rsidP="00DB7ECD">
            <w:pPr>
              <w:pStyle w:val="DFSITableHeading"/>
              <w:spacing w:before="40" w:after="40"/>
              <w:jc w:val="center"/>
            </w:pPr>
          </w:p>
        </w:tc>
        <w:tc>
          <w:tcPr>
            <w:tcW w:w="708" w:type="dxa"/>
            <w:tcMar>
              <w:top w:w="113" w:type="dxa"/>
              <w:bottom w:w="113" w:type="dxa"/>
            </w:tcMar>
            <w:vAlign w:val="center"/>
          </w:tcPr>
          <w:p w14:paraId="3A7D2020" w14:textId="77777777" w:rsidR="00424817" w:rsidRPr="00D45FDE" w:rsidRDefault="00424817" w:rsidP="00DB7ECD">
            <w:pPr>
              <w:pStyle w:val="DFSITableText"/>
              <w:spacing w:before="40" w:after="40"/>
              <w:jc w:val="center"/>
            </w:pPr>
            <w:r w:rsidRPr="00D45FDE">
              <w:t>S3</w:t>
            </w:r>
          </w:p>
        </w:tc>
        <w:tc>
          <w:tcPr>
            <w:tcW w:w="3022" w:type="dxa"/>
            <w:tcMar>
              <w:top w:w="113" w:type="dxa"/>
              <w:bottom w:w="113" w:type="dxa"/>
            </w:tcMar>
            <w:vAlign w:val="center"/>
          </w:tcPr>
          <w:p w14:paraId="6D464F5A" w14:textId="77777777" w:rsidR="00424817" w:rsidRPr="00D45FDE" w:rsidRDefault="00424817" w:rsidP="00DB7ECD">
            <w:pPr>
              <w:pStyle w:val="DFSITableText"/>
              <w:spacing w:before="40" w:after="40"/>
            </w:pPr>
            <w:r w:rsidRPr="00D45FDE">
              <w:t>Negotiate and Award</w:t>
            </w:r>
          </w:p>
        </w:tc>
        <w:tc>
          <w:tcPr>
            <w:tcW w:w="3215" w:type="dxa"/>
            <w:tcMar>
              <w:top w:w="113" w:type="dxa"/>
              <w:bottom w:w="113" w:type="dxa"/>
            </w:tcMar>
          </w:tcPr>
          <w:p w14:paraId="3D5F26D5" w14:textId="77777777" w:rsidR="00424817" w:rsidRPr="00D45FDE" w:rsidRDefault="00424817" w:rsidP="00DB7ECD">
            <w:pPr>
              <w:pStyle w:val="DFSITableText"/>
              <w:spacing w:before="40" w:after="40"/>
            </w:pPr>
            <w:r w:rsidRPr="00D45FDE">
              <w:t>Negotiations Complete</w:t>
            </w:r>
          </w:p>
        </w:tc>
        <w:tc>
          <w:tcPr>
            <w:tcW w:w="1695" w:type="dxa"/>
          </w:tcPr>
          <w:p w14:paraId="06618C07" w14:textId="77777777" w:rsidR="00424817" w:rsidRPr="00D45FDE" w:rsidRDefault="00424817" w:rsidP="00DB7ECD">
            <w:pPr>
              <w:pStyle w:val="DFSITableText"/>
              <w:spacing w:before="40" w:after="40"/>
            </w:pPr>
          </w:p>
        </w:tc>
      </w:tr>
      <w:tr w:rsidR="00424817" w:rsidRPr="00D45FDE" w14:paraId="58C51A45" w14:textId="77777777" w:rsidTr="00DB7ECD">
        <w:tc>
          <w:tcPr>
            <w:tcW w:w="988" w:type="dxa"/>
            <w:vMerge w:val="restart"/>
            <w:shd w:val="clear" w:color="auto" w:fill="E6E6E6"/>
            <w:tcMar>
              <w:top w:w="113" w:type="dxa"/>
              <w:bottom w:w="113" w:type="dxa"/>
            </w:tcMar>
            <w:vAlign w:val="center"/>
          </w:tcPr>
          <w:p w14:paraId="7681C656" w14:textId="77777777" w:rsidR="00424817" w:rsidRPr="00D45FDE" w:rsidRDefault="00424817" w:rsidP="00DB7ECD">
            <w:pPr>
              <w:pStyle w:val="DFSITableHeading"/>
              <w:spacing w:before="40" w:after="40"/>
              <w:jc w:val="center"/>
            </w:pPr>
            <w:r w:rsidRPr="00D45FDE">
              <w:t>Manage</w:t>
            </w:r>
          </w:p>
        </w:tc>
        <w:tc>
          <w:tcPr>
            <w:tcW w:w="708" w:type="dxa"/>
            <w:tcMar>
              <w:top w:w="113" w:type="dxa"/>
              <w:bottom w:w="113" w:type="dxa"/>
            </w:tcMar>
            <w:vAlign w:val="center"/>
          </w:tcPr>
          <w:p w14:paraId="6BA2C83A" w14:textId="77777777" w:rsidR="00424817" w:rsidRPr="00D45FDE" w:rsidRDefault="00424817" w:rsidP="00DB7ECD">
            <w:pPr>
              <w:pStyle w:val="DFSITableText"/>
              <w:spacing w:before="40" w:after="40"/>
              <w:jc w:val="center"/>
            </w:pPr>
            <w:r w:rsidRPr="00D45FDE">
              <w:t>M1</w:t>
            </w:r>
          </w:p>
        </w:tc>
        <w:tc>
          <w:tcPr>
            <w:tcW w:w="3022" w:type="dxa"/>
            <w:tcMar>
              <w:top w:w="113" w:type="dxa"/>
              <w:bottom w:w="113" w:type="dxa"/>
            </w:tcMar>
            <w:vAlign w:val="center"/>
          </w:tcPr>
          <w:p w14:paraId="5EE843FE" w14:textId="77777777" w:rsidR="00424817" w:rsidRPr="00D45FDE" w:rsidRDefault="00424817" w:rsidP="00DB7ECD">
            <w:pPr>
              <w:pStyle w:val="DFSITableText"/>
              <w:spacing w:before="40" w:after="40"/>
            </w:pPr>
            <w:r w:rsidRPr="00D45FDE">
              <w:t>Implement Arrangement</w:t>
            </w:r>
          </w:p>
        </w:tc>
        <w:tc>
          <w:tcPr>
            <w:tcW w:w="3215" w:type="dxa"/>
            <w:tcMar>
              <w:top w:w="113" w:type="dxa"/>
              <w:bottom w:w="113" w:type="dxa"/>
            </w:tcMar>
          </w:tcPr>
          <w:p w14:paraId="0F8548E9" w14:textId="77777777" w:rsidR="00424817" w:rsidRPr="00D45FDE" w:rsidRDefault="00424817" w:rsidP="00DB7ECD">
            <w:pPr>
              <w:pStyle w:val="DFSITableText"/>
              <w:spacing w:before="40" w:after="40"/>
            </w:pPr>
            <w:r w:rsidRPr="00D45FDE">
              <w:t>Contract award approved</w:t>
            </w:r>
          </w:p>
        </w:tc>
        <w:tc>
          <w:tcPr>
            <w:tcW w:w="1695" w:type="dxa"/>
          </w:tcPr>
          <w:p w14:paraId="074AB9C3" w14:textId="77777777" w:rsidR="00424817" w:rsidRPr="00D45FDE" w:rsidRDefault="00424817" w:rsidP="00DB7ECD">
            <w:pPr>
              <w:pStyle w:val="DFSITableText"/>
              <w:spacing w:before="40" w:after="40"/>
            </w:pPr>
          </w:p>
        </w:tc>
      </w:tr>
      <w:tr w:rsidR="00424817" w:rsidRPr="00D45FDE" w14:paraId="2B9B8AA3" w14:textId="77777777" w:rsidTr="00DB7ECD">
        <w:tc>
          <w:tcPr>
            <w:tcW w:w="988" w:type="dxa"/>
            <w:vMerge/>
            <w:shd w:val="clear" w:color="auto" w:fill="E6E6E6"/>
            <w:tcMar>
              <w:top w:w="113" w:type="dxa"/>
              <w:bottom w:w="113" w:type="dxa"/>
            </w:tcMar>
            <w:vAlign w:val="center"/>
          </w:tcPr>
          <w:p w14:paraId="1C8DBE42" w14:textId="77777777" w:rsidR="00424817" w:rsidRPr="00D45FDE" w:rsidRDefault="00424817" w:rsidP="00DB7ECD">
            <w:pPr>
              <w:pStyle w:val="DFSITableText"/>
              <w:spacing w:before="40" w:after="40"/>
            </w:pPr>
          </w:p>
        </w:tc>
        <w:tc>
          <w:tcPr>
            <w:tcW w:w="708" w:type="dxa"/>
            <w:tcMar>
              <w:top w:w="113" w:type="dxa"/>
              <w:bottom w:w="113" w:type="dxa"/>
            </w:tcMar>
            <w:vAlign w:val="center"/>
          </w:tcPr>
          <w:p w14:paraId="04C8A0C1" w14:textId="77777777" w:rsidR="00424817" w:rsidRPr="00D45FDE" w:rsidRDefault="00424817" w:rsidP="00DB7ECD">
            <w:pPr>
              <w:pStyle w:val="DFSITableText"/>
              <w:spacing w:before="40" w:after="40"/>
              <w:jc w:val="center"/>
            </w:pPr>
            <w:r w:rsidRPr="00D45FDE">
              <w:t>M2</w:t>
            </w:r>
          </w:p>
        </w:tc>
        <w:tc>
          <w:tcPr>
            <w:tcW w:w="3022" w:type="dxa"/>
            <w:tcMar>
              <w:top w:w="113" w:type="dxa"/>
              <w:bottom w:w="113" w:type="dxa"/>
            </w:tcMar>
            <w:vAlign w:val="center"/>
          </w:tcPr>
          <w:p w14:paraId="1FCBB720" w14:textId="77777777" w:rsidR="00424817" w:rsidRPr="00D45FDE" w:rsidRDefault="00424817" w:rsidP="00DB7ECD">
            <w:pPr>
              <w:pStyle w:val="DFSITableText"/>
              <w:spacing w:before="40" w:after="40"/>
            </w:pPr>
            <w:r w:rsidRPr="00D45FDE">
              <w:t>Manage Arrangement</w:t>
            </w:r>
          </w:p>
        </w:tc>
        <w:tc>
          <w:tcPr>
            <w:tcW w:w="3215" w:type="dxa"/>
            <w:tcMar>
              <w:top w:w="113" w:type="dxa"/>
              <w:bottom w:w="113" w:type="dxa"/>
            </w:tcMar>
          </w:tcPr>
          <w:p w14:paraId="653D0424" w14:textId="77777777" w:rsidR="00424817" w:rsidRPr="00D45FDE" w:rsidRDefault="00424817" w:rsidP="00DB7ECD">
            <w:pPr>
              <w:pStyle w:val="DFSITableText"/>
              <w:spacing w:before="40" w:after="40"/>
            </w:pPr>
            <w:r w:rsidRPr="00D45FDE">
              <w:t>Deeds signed</w:t>
            </w:r>
          </w:p>
        </w:tc>
        <w:tc>
          <w:tcPr>
            <w:tcW w:w="1695" w:type="dxa"/>
          </w:tcPr>
          <w:p w14:paraId="70D4B7C9" w14:textId="77777777" w:rsidR="00424817" w:rsidRPr="00D45FDE" w:rsidRDefault="00424817" w:rsidP="00DB7ECD">
            <w:pPr>
              <w:pStyle w:val="DFSITableText"/>
              <w:spacing w:before="40" w:after="40"/>
            </w:pPr>
          </w:p>
        </w:tc>
      </w:tr>
      <w:tr w:rsidR="00424817" w:rsidRPr="00D45FDE" w14:paraId="2E7A8A98" w14:textId="77777777" w:rsidTr="00DB7ECD">
        <w:tc>
          <w:tcPr>
            <w:tcW w:w="988" w:type="dxa"/>
            <w:vMerge/>
            <w:shd w:val="clear" w:color="auto" w:fill="E6E6E6"/>
            <w:tcMar>
              <w:top w:w="113" w:type="dxa"/>
              <w:bottom w:w="113" w:type="dxa"/>
            </w:tcMar>
            <w:vAlign w:val="center"/>
          </w:tcPr>
          <w:p w14:paraId="0922695B" w14:textId="77777777" w:rsidR="00424817" w:rsidRPr="00D45FDE" w:rsidRDefault="00424817" w:rsidP="00DB7ECD">
            <w:pPr>
              <w:pStyle w:val="DFSITableText"/>
              <w:spacing w:before="40" w:after="40"/>
            </w:pPr>
          </w:p>
        </w:tc>
        <w:tc>
          <w:tcPr>
            <w:tcW w:w="708" w:type="dxa"/>
            <w:tcMar>
              <w:top w:w="113" w:type="dxa"/>
              <w:bottom w:w="113" w:type="dxa"/>
            </w:tcMar>
            <w:vAlign w:val="center"/>
          </w:tcPr>
          <w:p w14:paraId="08308F3F" w14:textId="77777777" w:rsidR="00424817" w:rsidRPr="00D45FDE" w:rsidRDefault="00424817" w:rsidP="00DB7ECD">
            <w:pPr>
              <w:pStyle w:val="DFSITableText"/>
              <w:spacing w:before="40" w:after="40"/>
              <w:jc w:val="center"/>
            </w:pPr>
            <w:r w:rsidRPr="00D45FDE">
              <w:t>M3</w:t>
            </w:r>
          </w:p>
        </w:tc>
        <w:tc>
          <w:tcPr>
            <w:tcW w:w="3022" w:type="dxa"/>
            <w:tcMar>
              <w:top w:w="113" w:type="dxa"/>
              <w:bottom w:w="113" w:type="dxa"/>
            </w:tcMar>
            <w:vAlign w:val="center"/>
          </w:tcPr>
          <w:p w14:paraId="49F4066E" w14:textId="77777777" w:rsidR="00424817" w:rsidRPr="00D45FDE" w:rsidRDefault="00424817" w:rsidP="00DB7ECD">
            <w:pPr>
              <w:pStyle w:val="DFSITableText"/>
              <w:spacing w:before="40" w:after="40"/>
            </w:pPr>
            <w:r w:rsidRPr="00D45FDE">
              <w:t>Renew</w:t>
            </w:r>
          </w:p>
        </w:tc>
        <w:tc>
          <w:tcPr>
            <w:tcW w:w="3215" w:type="dxa"/>
            <w:tcMar>
              <w:top w:w="113" w:type="dxa"/>
              <w:bottom w:w="113" w:type="dxa"/>
            </w:tcMar>
          </w:tcPr>
          <w:p w14:paraId="31A779B0" w14:textId="77777777" w:rsidR="00424817" w:rsidRPr="00D45FDE" w:rsidRDefault="00424817" w:rsidP="00DB7ECD">
            <w:pPr>
              <w:pStyle w:val="DFSITableText"/>
              <w:spacing w:before="40" w:after="40"/>
            </w:pPr>
            <w:r w:rsidRPr="00D45FDE">
              <w:t>Contract disclosed</w:t>
            </w:r>
          </w:p>
        </w:tc>
        <w:tc>
          <w:tcPr>
            <w:tcW w:w="1695" w:type="dxa"/>
          </w:tcPr>
          <w:p w14:paraId="00F4129C" w14:textId="77777777" w:rsidR="00424817" w:rsidRPr="00D45FDE" w:rsidRDefault="00424817" w:rsidP="00DB7ECD">
            <w:pPr>
              <w:pStyle w:val="DFSITableText"/>
              <w:spacing w:before="40" w:after="40"/>
            </w:pPr>
          </w:p>
        </w:tc>
      </w:tr>
    </w:tbl>
    <w:p w14:paraId="2E23AB3C" w14:textId="77777777" w:rsidR="00424817" w:rsidRPr="00D45FDE" w:rsidRDefault="00424817" w:rsidP="00424817">
      <w:pPr>
        <w:pStyle w:val="DFSIBodyText"/>
        <w:rPr>
          <w:lang w:eastAsia="en-AU"/>
        </w:rPr>
      </w:pPr>
    </w:p>
    <w:p w14:paraId="296CDCC0" w14:textId="77777777" w:rsidR="00424817" w:rsidRPr="00D45FDE" w:rsidRDefault="00424817" w:rsidP="005A0A69">
      <w:pPr>
        <w:pStyle w:val="Heading2"/>
        <w:numPr>
          <w:ilvl w:val="1"/>
          <w:numId w:val="7"/>
        </w:numPr>
        <w:ind w:left="0" w:firstLine="0"/>
      </w:pPr>
      <w:bookmarkStart w:id="123" w:name="_Toc431986871"/>
      <w:bookmarkStart w:id="124" w:name="_Toc99543329"/>
      <w:r w:rsidRPr="00D45FDE">
        <w:t xml:space="preserve">Governance </w:t>
      </w:r>
      <w:r>
        <w:t>s</w:t>
      </w:r>
      <w:r w:rsidRPr="00D45FDE">
        <w:t>tructure</w:t>
      </w:r>
      <w:bookmarkEnd w:id="123"/>
      <w:bookmarkEnd w:id="124"/>
    </w:p>
    <w:p w14:paraId="505D7991" w14:textId="77777777" w:rsidR="00424817" w:rsidRDefault="00424817" w:rsidP="00424817">
      <w:pPr>
        <w:ind w:left="360"/>
        <w:rPr>
          <w:color w:val="4B5051" w:themeColor="accent5"/>
        </w:rPr>
      </w:pPr>
      <w:r w:rsidRPr="00424817">
        <w:rPr>
          <w:color w:val="4B5051" w:themeColor="accent5"/>
        </w:rPr>
        <w:t>Provide governance structure, for example:</w:t>
      </w:r>
    </w:p>
    <w:p w14:paraId="2F898743" w14:textId="77777777" w:rsidR="00424817" w:rsidRPr="00424817" w:rsidRDefault="00424817" w:rsidP="00424817">
      <w:pPr>
        <w:ind w:left="360"/>
        <w:rPr>
          <w:color w:val="4B5051" w:themeColor="accent5"/>
        </w:rPr>
      </w:pPr>
    </w:p>
    <w:p w14:paraId="2D0DA0A2" w14:textId="77777777" w:rsidR="00424817" w:rsidRPr="00424817" w:rsidRDefault="00424817" w:rsidP="00424817">
      <w:pPr>
        <w:pStyle w:val="ListParagraph"/>
        <w:numPr>
          <w:ilvl w:val="0"/>
          <w:numId w:val="3"/>
        </w:numPr>
        <w:rPr>
          <w:color w:val="4B5051" w:themeColor="accent5"/>
        </w:rPr>
      </w:pPr>
      <w:r w:rsidRPr="00424817">
        <w:rPr>
          <w:color w:val="4B5051" w:themeColor="accent5"/>
        </w:rPr>
        <w:t>Project control group.</w:t>
      </w:r>
    </w:p>
    <w:p w14:paraId="7ED826B0" w14:textId="77777777" w:rsidR="00424817" w:rsidRPr="00424817" w:rsidRDefault="00424817" w:rsidP="00424817">
      <w:pPr>
        <w:pStyle w:val="ListParagraph"/>
        <w:numPr>
          <w:ilvl w:val="0"/>
          <w:numId w:val="3"/>
        </w:numPr>
        <w:rPr>
          <w:color w:val="4B5051" w:themeColor="accent5"/>
        </w:rPr>
      </w:pPr>
      <w:r w:rsidRPr="00424817">
        <w:rPr>
          <w:color w:val="4B5051" w:themeColor="accent5"/>
        </w:rPr>
        <w:t>Steering committee (if required).</w:t>
      </w:r>
    </w:p>
    <w:p w14:paraId="455124D9" w14:textId="77777777" w:rsidR="00424817" w:rsidRPr="00424817" w:rsidRDefault="00424817" w:rsidP="00424817">
      <w:pPr>
        <w:pStyle w:val="ListParagraph"/>
        <w:numPr>
          <w:ilvl w:val="0"/>
          <w:numId w:val="3"/>
        </w:numPr>
        <w:rPr>
          <w:color w:val="4B5051" w:themeColor="accent5"/>
        </w:rPr>
      </w:pPr>
      <w:r w:rsidRPr="00424817">
        <w:rPr>
          <w:color w:val="4B5051" w:themeColor="accent5"/>
        </w:rPr>
        <w:t>Involvement of category management working groups.</w:t>
      </w:r>
    </w:p>
    <w:p w14:paraId="54FF7CDC" w14:textId="77777777" w:rsidR="00424817" w:rsidRPr="00424817" w:rsidRDefault="00424817" w:rsidP="00424817">
      <w:pPr>
        <w:pStyle w:val="ListParagraph"/>
        <w:numPr>
          <w:ilvl w:val="0"/>
          <w:numId w:val="3"/>
        </w:numPr>
        <w:rPr>
          <w:color w:val="4B5051" w:themeColor="accent5"/>
        </w:rPr>
      </w:pPr>
      <w:r w:rsidRPr="00424817">
        <w:rPr>
          <w:color w:val="4B5051" w:themeColor="accent5"/>
        </w:rPr>
        <w:t>Composition of the evaluation team.</w:t>
      </w:r>
    </w:p>
    <w:p w14:paraId="6865F091" w14:textId="77777777" w:rsidR="00424817" w:rsidRPr="00424817" w:rsidRDefault="00424817" w:rsidP="00424817">
      <w:pPr>
        <w:pStyle w:val="ListParagraph"/>
        <w:numPr>
          <w:ilvl w:val="0"/>
          <w:numId w:val="3"/>
        </w:numPr>
        <w:rPr>
          <w:color w:val="4B5051" w:themeColor="accent5"/>
        </w:rPr>
      </w:pPr>
      <w:r w:rsidRPr="00424817">
        <w:rPr>
          <w:color w:val="4B5051" w:themeColor="accent5"/>
        </w:rPr>
        <w:t>Client reference group (if required).</w:t>
      </w:r>
    </w:p>
    <w:p w14:paraId="29CAD30D" w14:textId="77777777" w:rsidR="00424817" w:rsidRPr="00D45FDE" w:rsidRDefault="00424817" w:rsidP="005A0A69">
      <w:pPr>
        <w:pStyle w:val="Heading2"/>
        <w:numPr>
          <w:ilvl w:val="1"/>
          <w:numId w:val="7"/>
        </w:numPr>
        <w:ind w:left="0" w:firstLine="0"/>
      </w:pPr>
      <w:bookmarkStart w:id="125" w:name="_Toc431986872"/>
      <w:bookmarkStart w:id="126" w:name="_Toc99543330"/>
      <w:r>
        <w:t>Team roles and r</w:t>
      </w:r>
      <w:r w:rsidRPr="00D45FDE">
        <w:t>esponsibilities</w:t>
      </w:r>
      <w:bookmarkEnd w:id="125"/>
      <w:bookmarkEnd w:id="126"/>
    </w:p>
    <w:p w14:paraId="650F7489" w14:textId="77777777" w:rsidR="00424817" w:rsidRPr="00424817" w:rsidRDefault="00424817" w:rsidP="00424817">
      <w:pPr>
        <w:ind w:left="360"/>
        <w:rPr>
          <w:color w:val="4B5051" w:themeColor="accent5"/>
        </w:rPr>
      </w:pPr>
      <w:r w:rsidRPr="00424817">
        <w:rPr>
          <w:color w:val="4B5051" w:themeColor="accent5"/>
        </w:rPr>
        <w:t>The project team will consist of the following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eam Members"/>
        <w:tblDescription w:val="Listing of Team Members and their Roles and Responsibilities"/>
      </w:tblPr>
      <w:tblGrid>
        <w:gridCol w:w="2689"/>
        <w:gridCol w:w="2693"/>
        <w:gridCol w:w="4246"/>
      </w:tblGrid>
      <w:tr w:rsidR="00424817" w:rsidRPr="00D45FDE" w14:paraId="699B870E" w14:textId="77777777" w:rsidTr="00DB7ECD">
        <w:tc>
          <w:tcPr>
            <w:tcW w:w="2689" w:type="dxa"/>
            <w:shd w:val="clear" w:color="auto" w:fill="E6E6E6"/>
            <w:tcMar>
              <w:top w:w="113" w:type="dxa"/>
              <w:bottom w:w="113" w:type="dxa"/>
            </w:tcMar>
            <w:vAlign w:val="center"/>
          </w:tcPr>
          <w:p w14:paraId="1CF68B4E" w14:textId="77777777" w:rsidR="00424817" w:rsidRPr="00D45FDE" w:rsidRDefault="00424817" w:rsidP="00DB7ECD">
            <w:pPr>
              <w:pStyle w:val="DFSITableHeading"/>
              <w:spacing w:before="40" w:after="40"/>
            </w:pPr>
            <w:r w:rsidRPr="00D45FDE">
              <w:t>Team Member</w:t>
            </w:r>
          </w:p>
        </w:tc>
        <w:tc>
          <w:tcPr>
            <w:tcW w:w="2693" w:type="dxa"/>
            <w:shd w:val="clear" w:color="auto" w:fill="E6E6E6"/>
            <w:tcMar>
              <w:top w:w="113" w:type="dxa"/>
              <w:bottom w:w="113" w:type="dxa"/>
            </w:tcMar>
            <w:vAlign w:val="center"/>
          </w:tcPr>
          <w:p w14:paraId="394AF984" w14:textId="77777777" w:rsidR="00424817" w:rsidRPr="00D45FDE" w:rsidRDefault="00424817" w:rsidP="00DB7ECD">
            <w:pPr>
              <w:pStyle w:val="DFSITableHeading"/>
              <w:spacing w:before="40" w:after="40"/>
            </w:pPr>
            <w:r w:rsidRPr="00D45FDE">
              <w:t>Role</w:t>
            </w:r>
          </w:p>
        </w:tc>
        <w:tc>
          <w:tcPr>
            <w:tcW w:w="4246" w:type="dxa"/>
            <w:shd w:val="clear" w:color="auto" w:fill="E6E6E6"/>
            <w:tcMar>
              <w:top w:w="113" w:type="dxa"/>
              <w:bottom w:w="113" w:type="dxa"/>
            </w:tcMar>
            <w:vAlign w:val="center"/>
          </w:tcPr>
          <w:p w14:paraId="0C53100D" w14:textId="77777777" w:rsidR="00424817" w:rsidRPr="00D45FDE" w:rsidRDefault="00424817" w:rsidP="00DB7ECD">
            <w:pPr>
              <w:pStyle w:val="DFSITableHeading"/>
              <w:spacing w:before="40" w:after="40"/>
            </w:pPr>
            <w:r w:rsidRPr="00D45FDE">
              <w:t>Responsibilities</w:t>
            </w:r>
          </w:p>
        </w:tc>
      </w:tr>
      <w:tr w:rsidR="00424817" w:rsidRPr="00D45FDE" w14:paraId="38A0A42B" w14:textId="77777777" w:rsidTr="00DB7ECD">
        <w:tc>
          <w:tcPr>
            <w:tcW w:w="2689" w:type="dxa"/>
            <w:tcMar>
              <w:top w:w="113" w:type="dxa"/>
              <w:bottom w:w="113" w:type="dxa"/>
            </w:tcMar>
            <w:vAlign w:val="center"/>
          </w:tcPr>
          <w:p w14:paraId="0E99171B" w14:textId="77777777" w:rsidR="00424817" w:rsidRPr="00D45FDE" w:rsidRDefault="00424817" w:rsidP="00DB7ECD">
            <w:pPr>
              <w:pStyle w:val="DFSITableText"/>
            </w:pPr>
            <w:r w:rsidRPr="00D45FDE">
              <w:t>Name</w:t>
            </w:r>
          </w:p>
        </w:tc>
        <w:tc>
          <w:tcPr>
            <w:tcW w:w="2693" w:type="dxa"/>
            <w:tcMar>
              <w:top w:w="113" w:type="dxa"/>
              <w:bottom w:w="113" w:type="dxa"/>
            </w:tcMar>
            <w:vAlign w:val="center"/>
          </w:tcPr>
          <w:p w14:paraId="22181351" w14:textId="77777777" w:rsidR="00424817" w:rsidRPr="00D45FDE" w:rsidRDefault="00424817" w:rsidP="00DB7ECD">
            <w:pPr>
              <w:pStyle w:val="DFSITableText"/>
            </w:pPr>
            <w:r w:rsidRPr="00D45FDE">
              <w:t>Project Manager</w:t>
            </w:r>
          </w:p>
        </w:tc>
        <w:tc>
          <w:tcPr>
            <w:tcW w:w="4246" w:type="dxa"/>
            <w:tcMar>
              <w:top w:w="113" w:type="dxa"/>
              <w:bottom w:w="113" w:type="dxa"/>
            </w:tcMar>
            <w:vAlign w:val="center"/>
          </w:tcPr>
          <w:p w14:paraId="10A9E039" w14:textId="77777777" w:rsidR="00424817" w:rsidRPr="00D45FDE" w:rsidRDefault="00424817" w:rsidP="00DB7ECD">
            <w:pPr>
              <w:pStyle w:val="DFSITableText"/>
            </w:pPr>
            <w:r>
              <w:t>Overall d</w:t>
            </w:r>
            <w:r w:rsidRPr="00D45FDE">
              <w:t>elivery of the project</w:t>
            </w:r>
          </w:p>
          <w:p w14:paraId="600B9D5B" w14:textId="77777777" w:rsidR="00424817" w:rsidRPr="00D45FDE" w:rsidRDefault="00424817" w:rsidP="00DB7ECD">
            <w:pPr>
              <w:pStyle w:val="DFSITableText"/>
            </w:pPr>
            <w:r>
              <w:t xml:space="preserve">Manage project team member </w:t>
            </w:r>
            <w:r w:rsidRPr="00D45FDE">
              <w:t>activities</w:t>
            </w:r>
          </w:p>
        </w:tc>
      </w:tr>
      <w:tr w:rsidR="00424817" w:rsidRPr="00D45FDE" w14:paraId="26D50A8C" w14:textId="77777777" w:rsidTr="00DB7ECD">
        <w:tc>
          <w:tcPr>
            <w:tcW w:w="2689" w:type="dxa"/>
            <w:tcMar>
              <w:top w:w="113" w:type="dxa"/>
              <w:bottom w:w="113" w:type="dxa"/>
            </w:tcMar>
          </w:tcPr>
          <w:p w14:paraId="05C6E5FC"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3A71984A"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32EC1B03" w14:textId="77777777" w:rsidR="00424817" w:rsidRPr="00D45FDE" w:rsidRDefault="00424817" w:rsidP="00DB7ECD">
            <w:pPr>
              <w:pStyle w:val="DFSITableText"/>
              <w:spacing w:before="40" w:after="40"/>
            </w:pPr>
          </w:p>
        </w:tc>
      </w:tr>
      <w:tr w:rsidR="00424817" w:rsidRPr="00D45FDE" w14:paraId="5589B065" w14:textId="77777777" w:rsidTr="00DB7ECD">
        <w:tc>
          <w:tcPr>
            <w:tcW w:w="2689" w:type="dxa"/>
            <w:tcMar>
              <w:top w:w="113" w:type="dxa"/>
              <w:bottom w:w="113" w:type="dxa"/>
            </w:tcMar>
          </w:tcPr>
          <w:p w14:paraId="56026923"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35883A1C"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462A0835" w14:textId="77777777" w:rsidR="00424817" w:rsidRPr="00D45FDE" w:rsidRDefault="00424817" w:rsidP="00DB7ECD">
            <w:pPr>
              <w:pStyle w:val="DFSITableText"/>
              <w:spacing w:before="40" w:after="40"/>
            </w:pPr>
          </w:p>
        </w:tc>
      </w:tr>
      <w:tr w:rsidR="00424817" w:rsidRPr="00D45FDE" w14:paraId="1D2FE403" w14:textId="77777777" w:rsidTr="00DB7ECD">
        <w:tc>
          <w:tcPr>
            <w:tcW w:w="2689" w:type="dxa"/>
            <w:tcMar>
              <w:top w:w="113" w:type="dxa"/>
              <w:bottom w:w="113" w:type="dxa"/>
            </w:tcMar>
          </w:tcPr>
          <w:p w14:paraId="1E40F60C"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3D2BFEA7"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5BD533C5" w14:textId="77777777" w:rsidR="00424817" w:rsidRPr="00D45FDE" w:rsidRDefault="00424817" w:rsidP="00DB7ECD">
            <w:pPr>
              <w:pStyle w:val="DFSITableText"/>
              <w:spacing w:before="40" w:after="40"/>
            </w:pPr>
          </w:p>
        </w:tc>
      </w:tr>
      <w:tr w:rsidR="00424817" w:rsidRPr="00D45FDE" w14:paraId="270855CC" w14:textId="77777777" w:rsidTr="00DB7ECD">
        <w:tc>
          <w:tcPr>
            <w:tcW w:w="2689" w:type="dxa"/>
            <w:tcMar>
              <w:top w:w="113" w:type="dxa"/>
              <w:bottom w:w="113" w:type="dxa"/>
            </w:tcMar>
          </w:tcPr>
          <w:p w14:paraId="514AF997"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44560007"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324BF525" w14:textId="77777777" w:rsidR="00424817" w:rsidRPr="00D45FDE" w:rsidRDefault="00424817" w:rsidP="00DB7ECD">
            <w:pPr>
              <w:pStyle w:val="DFSITableText"/>
              <w:spacing w:before="40" w:after="40"/>
            </w:pPr>
          </w:p>
        </w:tc>
      </w:tr>
      <w:tr w:rsidR="00424817" w:rsidRPr="00D45FDE" w14:paraId="5A1DB24C" w14:textId="77777777" w:rsidTr="00DB7ECD">
        <w:tc>
          <w:tcPr>
            <w:tcW w:w="2689" w:type="dxa"/>
            <w:tcMar>
              <w:top w:w="113" w:type="dxa"/>
              <w:bottom w:w="113" w:type="dxa"/>
            </w:tcMar>
          </w:tcPr>
          <w:p w14:paraId="05D04649"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22250376"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01028E67" w14:textId="77777777" w:rsidR="00424817" w:rsidRPr="00D45FDE" w:rsidRDefault="00424817" w:rsidP="00DB7ECD">
            <w:pPr>
              <w:pStyle w:val="DFSITableText"/>
              <w:spacing w:before="40" w:after="40"/>
            </w:pPr>
          </w:p>
        </w:tc>
      </w:tr>
      <w:tr w:rsidR="00424817" w:rsidRPr="00D45FDE" w14:paraId="4FE7A574" w14:textId="77777777" w:rsidTr="00DB7ECD">
        <w:tc>
          <w:tcPr>
            <w:tcW w:w="2689" w:type="dxa"/>
            <w:tcMar>
              <w:top w:w="113" w:type="dxa"/>
              <w:bottom w:w="113" w:type="dxa"/>
            </w:tcMar>
          </w:tcPr>
          <w:p w14:paraId="404E063F"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0C526EC4"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516FFA71" w14:textId="77777777" w:rsidR="00424817" w:rsidRPr="00D45FDE" w:rsidRDefault="00424817" w:rsidP="00DB7ECD">
            <w:pPr>
              <w:pStyle w:val="DFSITableText"/>
              <w:spacing w:before="40" w:after="40"/>
            </w:pPr>
          </w:p>
        </w:tc>
      </w:tr>
      <w:tr w:rsidR="00424817" w:rsidRPr="00D45FDE" w14:paraId="60D21DDD" w14:textId="77777777" w:rsidTr="00DB7ECD">
        <w:tc>
          <w:tcPr>
            <w:tcW w:w="2689" w:type="dxa"/>
            <w:tcMar>
              <w:top w:w="113" w:type="dxa"/>
              <w:bottom w:w="113" w:type="dxa"/>
            </w:tcMar>
          </w:tcPr>
          <w:p w14:paraId="04C33C45"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50EBD079"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01A98EA6" w14:textId="77777777" w:rsidR="00424817" w:rsidRPr="00D45FDE" w:rsidRDefault="00424817" w:rsidP="00DB7ECD">
            <w:pPr>
              <w:pStyle w:val="DFSITableText"/>
              <w:spacing w:before="40" w:after="40"/>
            </w:pPr>
          </w:p>
        </w:tc>
      </w:tr>
      <w:tr w:rsidR="00424817" w:rsidRPr="00D45FDE" w14:paraId="61EA4873" w14:textId="77777777" w:rsidTr="00DB7ECD">
        <w:tc>
          <w:tcPr>
            <w:tcW w:w="2689" w:type="dxa"/>
            <w:tcMar>
              <w:top w:w="113" w:type="dxa"/>
              <w:bottom w:w="113" w:type="dxa"/>
            </w:tcMar>
          </w:tcPr>
          <w:p w14:paraId="77D0A3E4"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1A2C49C2"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3016488E" w14:textId="77777777" w:rsidR="00424817" w:rsidRPr="00D45FDE" w:rsidRDefault="00424817" w:rsidP="00DB7ECD">
            <w:pPr>
              <w:pStyle w:val="DFSITableText"/>
              <w:spacing w:before="40" w:after="40"/>
            </w:pPr>
          </w:p>
        </w:tc>
      </w:tr>
      <w:tr w:rsidR="00424817" w:rsidRPr="00D45FDE" w14:paraId="1A1A2BF7" w14:textId="77777777" w:rsidTr="00DB7ECD">
        <w:tc>
          <w:tcPr>
            <w:tcW w:w="2689" w:type="dxa"/>
            <w:tcMar>
              <w:top w:w="113" w:type="dxa"/>
              <w:bottom w:w="113" w:type="dxa"/>
            </w:tcMar>
            <w:vAlign w:val="center"/>
          </w:tcPr>
          <w:p w14:paraId="73EA4DF3" w14:textId="77777777" w:rsidR="00424817" w:rsidRPr="00D45FDE" w:rsidRDefault="00424817" w:rsidP="00DB7ECD">
            <w:pPr>
              <w:pStyle w:val="DFSITableText"/>
              <w:spacing w:before="40" w:after="40"/>
            </w:pPr>
          </w:p>
        </w:tc>
        <w:tc>
          <w:tcPr>
            <w:tcW w:w="2693" w:type="dxa"/>
            <w:tcMar>
              <w:top w:w="113" w:type="dxa"/>
              <w:bottom w:w="113" w:type="dxa"/>
            </w:tcMar>
            <w:vAlign w:val="center"/>
          </w:tcPr>
          <w:p w14:paraId="7EBD4BE0" w14:textId="77777777" w:rsidR="00424817" w:rsidRPr="00D45FDE" w:rsidRDefault="00424817" w:rsidP="00DB7ECD">
            <w:pPr>
              <w:pStyle w:val="DFSITableText"/>
              <w:spacing w:before="40" w:after="40"/>
            </w:pPr>
          </w:p>
        </w:tc>
        <w:tc>
          <w:tcPr>
            <w:tcW w:w="4246" w:type="dxa"/>
            <w:tcMar>
              <w:top w:w="113" w:type="dxa"/>
              <w:bottom w:w="113" w:type="dxa"/>
            </w:tcMar>
            <w:vAlign w:val="center"/>
          </w:tcPr>
          <w:p w14:paraId="3F14C018" w14:textId="77777777" w:rsidR="00424817" w:rsidRPr="00D45FDE" w:rsidRDefault="00424817" w:rsidP="00DB7ECD">
            <w:pPr>
              <w:pStyle w:val="DFSITableText"/>
              <w:spacing w:before="40" w:after="40"/>
            </w:pPr>
          </w:p>
        </w:tc>
      </w:tr>
    </w:tbl>
    <w:p w14:paraId="79157500" w14:textId="77777777" w:rsidR="00424817" w:rsidRPr="00D45FDE" w:rsidRDefault="00424817" w:rsidP="00424817">
      <w:pPr>
        <w:pStyle w:val="DFSIBullet"/>
        <w:numPr>
          <w:ilvl w:val="0"/>
          <w:numId w:val="0"/>
        </w:numPr>
        <w:ind w:left="794"/>
        <w:rPr>
          <w:lang w:val="en-AU"/>
        </w:rPr>
      </w:pPr>
    </w:p>
    <w:p w14:paraId="47366BC6" w14:textId="77777777" w:rsidR="00424817" w:rsidRPr="00D45FDE" w:rsidRDefault="00424817" w:rsidP="00424817">
      <w:pPr>
        <w:pStyle w:val="OFSHeading1Numbered"/>
        <w:sectPr w:rsidR="00424817" w:rsidRPr="00D45FDE" w:rsidSect="001E08B5">
          <w:pgSz w:w="11906" w:h="16838" w:code="9"/>
          <w:pgMar w:top="1701" w:right="1134" w:bottom="1134" w:left="1134" w:header="851" w:footer="425" w:gutter="0"/>
          <w:cols w:space="708"/>
          <w:docGrid w:linePitch="360"/>
        </w:sectPr>
      </w:pPr>
    </w:p>
    <w:p w14:paraId="6FDF1840" w14:textId="77777777" w:rsidR="00AE5FD4" w:rsidRPr="00452F53" w:rsidRDefault="00AE5FD4" w:rsidP="00452F53">
      <w:pPr>
        <w:pStyle w:val="Heading1"/>
        <w:rPr>
          <w:color w:val="00416F" w:themeColor="text2"/>
        </w:rPr>
      </w:pPr>
      <w:bookmarkStart w:id="127" w:name="_Toc99543331"/>
      <w:r w:rsidRPr="00452F53">
        <w:rPr>
          <w:color w:val="00416F" w:themeColor="text2"/>
        </w:rPr>
        <w:t>Further information and contacts</w:t>
      </w:r>
      <w:bookmarkEnd w:id="127"/>
    </w:p>
    <w:p w14:paraId="0D1900CB" w14:textId="58C9814B" w:rsidR="00AE5FD4" w:rsidRDefault="00AE5FD4" w:rsidP="00AE5FD4">
      <w:r w:rsidRPr="00DB7828">
        <w:t xml:space="preserve">For further Information or clarification on issues raised in </w:t>
      </w:r>
      <w:r w:rsidR="00C92F41">
        <w:t>this document</w:t>
      </w:r>
      <w:r w:rsidRPr="00DB7828">
        <w:t>, please contact:</w:t>
      </w:r>
    </w:p>
    <w:p w14:paraId="13402F1C" w14:textId="77777777" w:rsidR="00AE5FD4" w:rsidRPr="00DB7828" w:rsidRDefault="00AE5FD4" w:rsidP="00AE5FD4"/>
    <w:p w14:paraId="205C03F7" w14:textId="11FB97CB" w:rsidR="00AE5FD4" w:rsidRPr="00DB7828" w:rsidRDefault="00AE5FD4" w:rsidP="00AE5FD4">
      <w:r w:rsidRPr="00DB7828">
        <w:t>Branch name</w:t>
      </w:r>
      <w:r w:rsidR="00C92F41">
        <w:t xml:space="preserve">: </w:t>
      </w:r>
      <w:r w:rsidR="00D748BE">
        <w:t xml:space="preserve">Advisory Services, </w:t>
      </w:r>
      <w:r w:rsidR="00C92F41">
        <w:t>NSW Procurement</w:t>
      </w:r>
    </w:p>
    <w:p w14:paraId="0C99D19F" w14:textId="1C056A90" w:rsidR="00AE5FD4" w:rsidRPr="00C92F41" w:rsidRDefault="00AE5FD4" w:rsidP="00C92F41">
      <w:pPr>
        <w:rPr>
          <w:color w:val="0000FF"/>
          <w:u w:val="single"/>
        </w:rPr>
      </w:pPr>
      <w:r w:rsidRPr="00DB7828">
        <w:t>Email:</w:t>
      </w:r>
      <w:r w:rsidRPr="00DB7828">
        <w:tab/>
      </w:r>
      <w:r w:rsidR="00C92F41">
        <w:t>concurrence@treasury.nsw.gov.au</w:t>
      </w:r>
    </w:p>
    <w:p w14:paraId="040B6661" w14:textId="77777777" w:rsidR="00F105C3" w:rsidRPr="00E1115A" w:rsidRDefault="00F105C3">
      <w:pPr>
        <w:rPr>
          <w:rFonts w:cs="Arial"/>
        </w:rPr>
      </w:pPr>
    </w:p>
    <w:sectPr w:rsidR="00F105C3" w:rsidRPr="00E1115A" w:rsidSect="006D7CF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CDD8C" w14:textId="77777777" w:rsidR="00857DC7" w:rsidRDefault="00857DC7" w:rsidP="00E1115A">
      <w:pPr>
        <w:spacing w:line="240" w:lineRule="auto"/>
      </w:pPr>
      <w:r>
        <w:separator/>
      </w:r>
    </w:p>
  </w:endnote>
  <w:endnote w:type="continuationSeparator" w:id="0">
    <w:p w14:paraId="4850AE37" w14:textId="77777777" w:rsidR="00857DC7" w:rsidRDefault="00857DC7" w:rsidP="00E1115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otham Book">
    <w:altName w:val="Calibri"/>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17BF" w14:textId="77777777" w:rsidR="007E428C" w:rsidRDefault="007E428C" w:rsidP="007E428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F0A4A" w14:textId="77777777" w:rsidR="006D7CF9" w:rsidRPr="00BC3CAA" w:rsidRDefault="00857DC7" w:rsidP="006D7CF9">
    <w:pPr>
      <w:tabs>
        <w:tab w:val="center" w:pos="4153"/>
        <w:tab w:val="right" w:pos="8520"/>
      </w:tabs>
      <w:rPr>
        <w:rFonts w:cs="Arial"/>
        <w:color w:val="808080"/>
      </w:rPr>
    </w:pPr>
    <w:r>
      <w:rPr>
        <w:rFonts w:cs="Arial"/>
        <w:noProof/>
        <w:color w:val="808080"/>
      </w:rPr>
      <w:pict w14:anchorId="61FDBF8C">
        <v:rect id="_x0000_i1025" alt="" style="width:451.3pt;height:.05pt;mso-width-percent:0;mso-height-percent:0;mso-width-percent:0;mso-height-percent:0" o:hralign="center" o:hrstd="t" o:hr="t" fillcolor="#aca899" stroked="f"/>
      </w:pict>
    </w:r>
  </w:p>
  <w:p w14:paraId="03EA659E" w14:textId="12742225" w:rsidR="006D7CF9" w:rsidRPr="006D7CF9" w:rsidRDefault="006F27F3" w:rsidP="006D7CF9">
    <w:pPr>
      <w:pStyle w:val="Footer"/>
      <w:tabs>
        <w:tab w:val="clear" w:pos="4513"/>
        <w:tab w:val="clear" w:pos="9026"/>
        <w:tab w:val="center" w:pos="9072"/>
      </w:tabs>
      <w:ind w:right="-46"/>
      <w:rPr>
        <w:color w:val="003053" w:themeColor="text2" w:themeShade="BF"/>
        <w:szCs w:val="20"/>
      </w:rPr>
    </w:pPr>
    <w:r>
      <w:rPr>
        <w:b/>
        <w:bCs/>
        <w:color w:val="003053" w:themeColor="text2" w:themeShade="BF"/>
        <w:szCs w:val="20"/>
      </w:rPr>
      <w:t>Procurement Strategy Template March 2022</w:t>
    </w:r>
    <w:r w:rsidR="006D7CF9" w:rsidRPr="000E365F">
      <w:rPr>
        <w:color w:val="003053" w:themeColor="text2" w:themeShade="BF"/>
        <w:szCs w:val="20"/>
      </w:rPr>
      <w:tab/>
    </w:r>
    <w:r w:rsidR="006D7CF9" w:rsidRPr="000E365F">
      <w:rPr>
        <w:color w:val="003053" w:themeColor="text2" w:themeShade="BF"/>
        <w:szCs w:val="20"/>
      </w:rPr>
      <w:fldChar w:fldCharType="begin"/>
    </w:r>
    <w:r w:rsidR="006D7CF9" w:rsidRPr="000E365F">
      <w:rPr>
        <w:color w:val="003053" w:themeColor="text2" w:themeShade="BF"/>
        <w:szCs w:val="20"/>
      </w:rPr>
      <w:instrText xml:space="preserve"> PAGE   \* MERGEFORMAT </w:instrText>
    </w:r>
    <w:r w:rsidR="006D7CF9" w:rsidRPr="000E365F">
      <w:rPr>
        <w:color w:val="003053" w:themeColor="text2" w:themeShade="BF"/>
        <w:szCs w:val="20"/>
      </w:rPr>
      <w:fldChar w:fldCharType="separate"/>
    </w:r>
    <w:proofErr w:type="spellStart"/>
    <w:r w:rsidR="006D7CF9">
      <w:rPr>
        <w:color w:val="003053" w:themeColor="text2" w:themeShade="BF"/>
        <w:szCs w:val="20"/>
      </w:rPr>
      <w:t>i</w:t>
    </w:r>
    <w:proofErr w:type="spellEnd"/>
    <w:r w:rsidR="006D7CF9" w:rsidRPr="000E365F">
      <w:rPr>
        <w:color w:val="003053" w:themeColor="text2" w:themeShade="BF"/>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C11D" w14:textId="77777777" w:rsidR="006D7CF9" w:rsidRPr="00BC3CAA" w:rsidRDefault="00857DC7" w:rsidP="006D7CF9">
    <w:pPr>
      <w:tabs>
        <w:tab w:val="center" w:pos="4153"/>
        <w:tab w:val="right" w:pos="8520"/>
      </w:tabs>
      <w:rPr>
        <w:rFonts w:cs="Arial"/>
        <w:color w:val="808080"/>
      </w:rPr>
    </w:pPr>
    <w:r>
      <w:rPr>
        <w:rFonts w:cs="Arial"/>
        <w:noProof/>
        <w:color w:val="808080"/>
      </w:rPr>
      <w:pict w14:anchorId="73FEEB44">
        <v:rect id="_x0000_i1028" alt="" style="width:451.3pt;height:.05pt;mso-width-percent:0;mso-height-percent:0;mso-width-percent:0;mso-height-percent:0" o:hralign="center" o:hrstd="t" o:hr="t" fillcolor="#aca899" stroked="f"/>
      </w:pict>
    </w:r>
  </w:p>
  <w:p w14:paraId="63493991" w14:textId="284A46D4" w:rsidR="00DB7828" w:rsidRPr="006D7CF9" w:rsidRDefault="00EC0669" w:rsidP="006D7CF9">
    <w:pPr>
      <w:pStyle w:val="Footer"/>
      <w:tabs>
        <w:tab w:val="clear" w:pos="4513"/>
        <w:tab w:val="clear" w:pos="9026"/>
        <w:tab w:val="center" w:pos="9072"/>
      </w:tabs>
      <w:ind w:right="-46"/>
      <w:rPr>
        <w:color w:val="003053" w:themeColor="text2" w:themeShade="BF"/>
        <w:szCs w:val="20"/>
      </w:rPr>
    </w:pPr>
    <w:r w:rsidRPr="00EC0669">
      <w:rPr>
        <w:b/>
        <w:bCs/>
        <w:color w:val="003053" w:themeColor="text2" w:themeShade="BF"/>
        <w:szCs w:val="20"/>
      </w:rPr>
      <w:t>NSW Government Procurement Concurrence Policy Document 2022</w:t>
    </w:r>
    <w:r w:rsidR="006D7CF9" w:rsidRPr="000E365F">
      <w:rPr>
        <w:color w:val="003053" w:themeColor="text2" w:themeShade="BF"/>
        <w:szCs w:val="20"/>
      </w:rPr>
      <w:tab/>
    </w:r>
    <w:r w:rsidR="006D7CF9" w:rsidRPr="000E365F">
      <w:rPr>
        <w:color w:val="003053" w:themeColor="text2" w:themeShade="BF"/>
        <w:szCs w:val="20"/>
      </w:rPr>
      <w:fldChar w:fldCharType="begin"/>
    </w:r>
    <w:r w:rsidR="006D7CF9" w:rsidRPr="000E365F">
      <w:rPr>
        <w:color w:val="003053" w:themeColor="text2" w:themeShade="BF"/>
        <w:szCs w:val="20"/>
      </w:rPr>
      <w:instrText xml:space="preserve"> PAGE   \* MERGEFORMAT </w:instrText>
    </w:r>
    <w:r w:rsidR="006D7CF9" w:rsidRPr="000E365F">
      <w:rPr>
        <w:color w:val="003053" w:themeColor="text2" w:themeShade="BF"/>
        <w:szCs w:val="20"/>
      </w:rPr>
      <w:fldChar w:fldCharType="separate"/>
    </w:r>
    <w:r w:rsidR="006D7CF9">
      <w:rPr>
        <w:color w:val="003053" w:themeColor="text2" w:themeShade="BF"/>
        <w:szCs w:val="20"/>
      </w:rPr>
      <w:t>1</w:t>
    </w:r>
    <w:r w:rsidR="006D7CF9" w:rsidRPr="000E365F">
      <w:rPr>
        <w:color w:val="003053" w:themeColor="text2" w:themeShade="BF"/>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3F40D" w14:textId="77777777" w:rsidR="009F106B" w:rsidRPr="004A085F" w:rsidRDefault="009F106B" w:rsidP="004A085F">
    <w:pPr>
      <w:pStyle w:val="DFSIFooter"/>
      <w:rPr>
        <w:rStyle w:val="PageNumber"/>
      </w:rPr>
    </w:pPr>
    <w:r>
      <w:t xml:space="preserve">Procurement Strategy </w:t>
    </w:r>
    <w:proofErr w:type="gramStart"/>
    <w:r>
      <w:t>Template  |</w:t>
    </w:r>
    <w:proofErr w:type="gramEnd"/>
    <w:r w:rsidRPr="004A085F">
      <w:t xml:space="preserve"> </w:t>
    </w:r>
    <w:r>
      <w:t xml:space="preserve"> 2022</w:t>
    </w:r>
    <w:r w:rsidRPr="004A085F">
      <w:tab/>
    </w:r>
    <w:r w:rsidRPr="004A085F">
      <w:rPr>
        <w:rStyle w:val="PageNumber"/>
      </w:rPr>
      <w:fldChar w:fldCharType="begin"/>
    </w:r>
    <w:r w:rsidRPr="004A085F">
      <w:rPr>
        <w:rStyle w:val="PageNumber"/>
      </w:rPr>
      <w:instrText xml:space="preserve"> PAGE </w:instrText>
    </w:r>
    <w:r w:rsidRPr="004A085F">
      <w:rPr>
        <w:rStyle w:val="PageNumber"/>
      </w:rPr>
      <w:fldChar w:fldCharType="separate"/>
    </w:r>
    <w:r>
      <w:rPr>
        <w:rStyle w:val="PageNumber"/>
        <w:noProof/>
      </w:rPr>
      <w:t>11</w:t>
    </w:r>
    <w:r w:rsidRPr="004A085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ACBD" w14:textId="77777777" w:rsidR="00857DC7" w:rsidRDefault="00857DC7" w:rsidP="00E1115A">
      <w:pPr>
        <w:spacing w:line="240" w:lineRule="auto"/>
      </w:pPr>
      <w:r>
        <w:separator/>
      </w:r>
    </w:p>
  </w:footnote>
  <w:footnote w:type="continuationSeparator" w:id="0">
    <w:p w14:paraId="405D220A" w14:textId="77777777" w:rsidR="00857DC7" w:rsidRDefault="00857DC7" w:rsidP="00E1115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3103" w14:textId="77777777" w:rsidR="003E796C" w:rsidRDefault="00857DC7">
    <w:pPr>
      <w:pStyle w:val="Header"/>
    </w:pPr>
    <w:r>
      <w:rPr>
        <w:noProof/>
      </w:rPr>
      <w:pict w14:anchorId="2586E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margin-left:0;margin-top:0;width:477.2pt;height:159.05pt;rotation:315;z-index:-251655680;mso-wrap-edited:f;mso-width-percent:0;mso-height-percent:0;mso-position-horizontal:center;mso-position-horizontal-relative:margin;mso-position-vertical:center;mso-position-vertical-relative:margin;mso-width-percent:0;mso-height-percent:0" o:allowincell="f" fillcolor="#7f7f7f [1612]"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3C0CA" w14:textId="4272A6EA" w:rsidR="006E2E78" w:rsidRPr="006E2E78" w:rsidRDefault="006E2E78" w:rsidP="00024FBF">
    <w:pPr>
      <w:spacing w:line="276" w:lineRule="auto"/>
      <w:ind w:left="720" w:hanging="720"/>
      <w:rPr>
        <w:rFonts w:cs="Arial"/>
        <w:color w:val="00416F" w:themeColor="text2"/>
        <w:sz w:val="40"/>
        <w:szCs w:val="4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F7030" w14:textId="77777777" w:rsidR="00207710" w:rsidRDefault="00207710">
    <w:pPr>
      <w:pStyle w:val="Header"/>
    </w:pPr>
    <w:r w:rsidRPr="005D645B">
      <w:rPr>
        <w:b/>
        <w:noProof/>
        <w:color w:val="003053" w:themeColor="text2" w:themeShade="BF"/>
      </w:rPr>
      <mc:AlternateContent>
        <mc:Choice Requires="wps">
          <w:drawing>
            <wp:anchor distT="0" distB="0" distL="114300" distR="114300" simplePos="0" relativeHeight="251659776" behindDoc="0" locked="0" layoutInCell="1" allowOverlap="1" wp14:anchorId="36C23906" wp14:editId="54126D73">
              <wp:simplePos x="0" y="0"/>
              <wp:positionH relativeFrom="column">
                <wp:posOffset>5810250</wp:posOffset>
              </wp:positionH>
              <wp:positionV relativeFrom="paragraph">
                <wp:posOffset>-438785</wp:posOffset>
              </wp:positionV>
              <wp:extent cx="818833" cy="1022653"/>
              <wp:effectExtent l="0" t="0" r="635" b="6350"/>
              <wp:wrapNone/>
              <wp:docPr id="11"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6FF186A3" id="bk object 16" o:spid="_x0000_s1026" style="position:absolute;margin-left:457.5pt;margin-top:-34.55pt;width:64.5pt;height:80.5pt;z-index:251659776;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" path="m718167,l,,718167,1127293,718167,xe" fillcolor="#9aca3c [3205]" stroked="f">
              <v:path arrowok="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652F2" w14:textId="77777777" w:rsidR="0087704A" w:rsidRDefault="0087704A">
    <w:pPr>
      <w:pStyle w:val="Header"/>
    </w:pPr>
    <w:r>
      <w:rPr>
        <w:noProof/>
      </w:rPr>
      <mc:AlternateContent>
        <mc:Choice Requires="wps">
          <w:drawing>
            <wp:anchor distT="0" distB="0" distL="114300" distR="114300" simplePos="0" relativeHeight="251656704" behindDoc="1" locked="0" layoutInCell="0" allowOverlap="1" wp14:anchorId="5EAA57D7" wp14:editId="47F8C838">
              <wp:simplePos x="0" y="0"/>
              <wp:positionH relativeFrom="margin">
                <wp:align>center</wp:align>
              </wp:positionH>
              <wp:positionV relativeFrom="margin">
                <wp:align>center</wp:align>
              </wp:positionV>
              <wp:extent cx="6060440" cy="2019935"/>
              <wp:effectExtent l="0" t="0" r="0" b="0"/>
              <wp:wrapNone/>
              <wp:docPr id="2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wps:spPr>
                    <wps:txbx>
                      <w:txbxContent>
                        <w:p w14:paraId="201793A5" w14:textId="77777777" w:rsidR="0087704A" w:rsidRDefault="0087704A" w:rsidP="007F4D25">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EAA57D7" id="_x0000_t202" coordsize="21600,21600" o:spt="202" path="m,l,21600r21600,l21600,xe">
              <v:stroke joinstyle="miter"/>
              <v:path gradientshapeok="t" o:connecttype="rect"/>
            </v:shapetype>
            <v:shape id="WordArt 3" o:spid="_x0000_s1026" type="#_x0000_t202" style="position:absolute;margin-left:0;margin-top:0;width:477.2pt;height:159.0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" o:allowincell="f" filled="f" stroked="f">
              <v:textbox>
                <w:txbxContent>
                  <w:p w14:paraId="201793A5" w14:textId="77777777" w:rsidR="0087704A" w:rsidRDefault="0087704A" w:rsidP="007F4D25">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p w14:paraId="05690727" w14:textId="77777777" w:rsidR="00F14ACE" w:rsidRDefault="00F14A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A5099" w14:textId="77777777" w:rsidR="0087704A" w:rsidRPr="003E796C" w:rsidRDefault="0087704A"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7728" behindDoc="0" locked="0" layoutInCell="1" allowOverlap="1" wp14:anchorId="2E25E283" wp14:editId="7E6F9114">
              <wp:simplePos x="0" y="0"/>
              <wp:positionH relativeFrom="column">
                <wp:posOffset>5816600</wp:posOffset>
              </wp:positionH>
              <wp:positionV relativeFrom="paragraph">
                <wp:posOffset>-469688</wp:posOffset>
              </wp:positionV>
              <wp:extent cx="818833" cy="1022653"/>
              <wp:effectExtent l="0" t="0" r="0" b="6350"/>
              <wp:wrapNone/>
              <wp:docPr id="12"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44961D48" id="bk object 16" o:spid="_x0000_s1026" style="position:absolute;margin-left:458pt;margin-top:-37pt;width:64.5pt;height:80.5pt;z-index:251657728;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" path="m718167,l,,718167,1127293,718167,xe" fillcolor="#9aca3c [3205]" stroked="f">
              <v:path arrowok="t"/>
            </v:shape>
          </w:pict>
        </mc:Fallback>
      </mc:AlternateContent>
    </w:r>
  </w:p>
  <w:p w14:paraId="5C42CF54" w14:textId="77777777" w:rsidR="00F14ACE" w:rsidRDefault="00F14AC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C07A" w14:textId="77777777" w:rsidR="005560F4" w:rsidRDefault="0087704A">
    <w:pPr>
      <w:pStyle w:val="Header"/>
    </w:pPr>
    <w:r>
      <w:rPr>
        <w:noProof/>
      </w:rPr>
      <mc:AlternateContent>
        <mc:Choice Requires="wps">
          <w:drawing>
            <wp:anchor distT="0" distB="0" distL="114300" distR="114300" simplePos="0" relativeHeight="251654656" behindDoc="1" locked="0" layoutInCell="0" allowOverlap="1" wp14:anchorId="191DB623" wp14:editId="23E11896">
              <wp:simplePos x="0" y="0"/>
              <wp:positionH relativeFrom="margin">
                <wp:align>center</wp:align>
              </wp:positionH>
              <wp:positionV relativeFrom="margin">
                <wp:align>center</wp:align>
              </wp:positionV>
              <wp:extent cx="6060440" cy="2019935"/>
              <wp:effectExtent l="0" t="0" r="0" b="0"/>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060440" cy="20199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CCD3FF7" w14:textId="77777777" w:rsidR="0087704A" w:rsidRDefault="0087704A" w:rsidP="0087704A">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91DB623" id="_x0000_t202" coordsize="21600,21600" o:spt="202" path="m,l,21600r21600,l21600,xe">
              <v:stroke joinstyle="miter"/>
              <v:path gradientshapeok="t" o:connecttype="rect"/>
            </v:shapetype>
            <v:shape id="_x0000_s1027" type="#_x0000_t202" style="position:absolute;margin-left:0;margin-top:0;width:477.2pt;height:159.0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" o:allowincell="f" filled="f" stroked="f">
              <v:stroke joinstyle="round"/>
              <v:path arrowok="t"/>
              <v:textbox>
                <w:txbxContent>
                  <w:p w14:paraId="4CCD3FF7" w14:textId="77777777" w:rsidR="0087704A" w:rsidRDefault="0087704A" w:rsidP="0087704A">
                    <w:pPr>
                      <w:jc w:val="center"/>
                      <w:rPr>
                        <w:sz w:val="24"/>
                        <w:szCs w:val="24"/>
                      </w:rPr>
                    </w:pPr>
                    <w:r>
                      <w:rPr>
                        <w:rFonts w:cs="Arial"/>
                        <w:color w:val="808080" w:themeColor="background1" w:themeShade="80"/>
                        <w:sz w:val="16"/>
                        <w:szCs w:val="16"/>
                        <w:lang w:val="en-GB"/>
                        <w14:textFill>
                          <w14:solidFill>
                            <w14:schemeClr w14:val="bg1">
                              <w14:alpha w14:val="50000"/>
                              <w14:lumMod w14:val="50000"/>
                            </w14:scheme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C604" w14:textId="77777777" w:rsidR="00DB7828" w:rsidRPr="003E796C" w:rsidRDefault="00D70FCB" w:rsidP="0074542A">
    <w:pPr>
      <w:pStyle w:val="Header"/>
      <w:jc w:val="right"/>
      <w:rPr>
        <w:b/>
        <w:color w:val="003053" w:themeColor="text2" w:themeShade="BF"/>
      </w:rPr>
    </w:pPr>
    <w:r w:rsidRPr="005D645B">
      <w:rPr>
        <w:b/>
        <w:noProof/>
        <w:color w:val="003053" w:themeColor="text2" w:themeShade="BF"/>
      </w:rPr>
      <mc:AlternateContent>
        <mc:Choice Requires="wps">
          <w:drawing>
            <wp:anchor distT="0" distB="0" distL="114300" distR="114300" simplePos="0" relativeHeight="251655680" behindDoc="0" locked="0" layoutInCell="1" allowOverlap="1" wp14:anchorId="0D78EAFE" wp14:editId="72DBC419">
              <wp:simplePos x="0" y="0"/>
              <wp:positionH relativeFrom="column">
                <wp:posOffset>5829300</wp:posOffset>
              </wp:positionH>
              <wp:positionV relativeFrom="paragraph">
                <wp:posOffset>-445770</wp:posOffset>
              </wp:positionV>
              <wp:extent cx="818833" cy="1022653"/>
              <wp:effectExtent l="0" t="0" r="0" b="6350"/>
              <wp:wrapNone/>
              <wp:docPr id="41" name="bk object 16">
                <a:extLst xmlns:a="http://schemas.openxmlformats.org/drawingml/2006/main">
                  <a:ext uri="{FF2B5EF4-FFF2-40B4-BE49-F238E27FC236}">
                    <a16:creationId xmlns:a16="http://schemas.microsoft.com/office/drawing/2014/main" id="{293BF9FE-66A2-8E40-A0B7-F560ABD15990}"/>
                  </a:ext>
                </a:extLst>
              </wp:docPr>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361EC2E2" id="bk object 16" o:spid="_x0000_s1026" style="position:absolute;margin-left:459pt;margin-top:-35.1pt;width:64.5pt;height:80.5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" path="m718167,l,,718167,1127293,718167,xe" fillcolor="#9aca3c [3205]" stroked="f">
              <v:path arrowok="t"/>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36111" w14:textId="77777777" w:rsidR="005560F4" w:rsidRDefault="00207710">
    <w:pPr>
      <w:pStyle w:val="Header"/>
    </w:pPr>
    <w:r w:rsidRPr="005D645B">
      <w:rPr>
        <w:b/>
        <w:noProof/>
        <w:color w:val="003053" w:themeColor="text2" w:themeShade="BF"/>
      </w:rPr>
      <mc:AlternateContent>
        <mc:Choice Requires="wps">
          <w:drawing>
            <wp:anchor distT="0" distB="0" distL="114300" distR="114300" simplePos="0" relativeHeight="251658752" behindDoc="0" locked="0" layoutInCell="1" allowOverlap="1" wp14:anchorId="15947708" wp14:editId="7BA733F6">
              <wp:simplePos x="0" y="0"/>
              <wp:positionH relativeFrom="page">
                <wp:align>right</wp:align>
              </wp:positionH>
              <wp:positionV relativeFrom="paragraph">
                <wp:posOffset>-448310</wp:posOffset>
              </wp:positionV>
              <wp:extent cx="818833" cy="1022653"/>
              <wp:effectExtent l="0" t="0" r="635" b="6350"/>
              <wp:wrapNone/>
              <wp:docPr id="10" name="bk object 16"/>
              <wp:cNvGraphicFramePr/>
              <a:graphic xmlns:a="http://schemas.openxmlformats.org/drawingml/2006/main">
                <a:graphicData uri="http://schemas.microsoft.com/office/word/2010/wordprocessingShape">
                  <wps:wsp>
                    <wps:cNvSpPr/>
                    <wps:spPr>
                      <a:xfrm>
                        <a:off x="0" y="0"/>
                        <a:ext cx="818833" cy="1022653"/>
                      </a:xfrm>
                      <a:custGeom>
                        <a:avLst/>
                        <a:gdLst/>
                        <a:ahLst/>
                        <a:cxnLst/>
                        <a:rect l="l" t="t" r="r" b="b"/>
                        <a:pathLst>
                          <a:path w="718184" h="1127760">
                            <a:moveTo>
                              <a:pt x="718167" y="0"/>
                            </a:moveTo>
                            <a:lnTo>
                              <a:pt x="0" y="0"/>
                            </a:lnTo>
                            <a:lnTo>
                              <a:pt x="718167" y="1127293"/>
                            </a:lnTo>
                            <a:lnTo>
                              <a:pt x="718167" y="0"/>
                            </a:lnTo>
                            <a:close/>
                          </a:path>
                        </a:pathLst>
                      </a:custGeom>
                      <a:solidFill>
                        <a:schemeClr val="accent2"/>
                      </a:solidFill>
                    </wps:spPr>
                    <wps:bodyPr wrap="square" lIns="0" tIns="0" rIns="0" bIns="0" rtlCol="0"/>
                  </wps:wsp>
                </a:graphicData>
              </a:graphic>
            </wp:anchor>
          </w:drawing>
        </mc:Choice>
        <mc:Fallback>
          <w:pict>
            <v:shape w14:anchorId="46A0FF14" id="bk object 16" o:spid="_x0000_s1026" style="position:absolute;margin-left:13.3pt;margin-top:-35.3pt;width:64.5pt;height:80.5pt;z-index:251658752;visibility:visible;mso-wrap-style:square;mso-wrap-distance-left:9pt;mso-wrap-distance-top:0;mso-wrap-distance-right:9pt;mso-wrap-distance-bottom:0;mso-position-horizontal:right;mso-position-horizontal-relative:page;mso-position-vertical:absolute;mso-position-vertical-relative:text;v-text-anchor:top" coordsize="718184,112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" path="m718167,l,,718167,1127293,718167,xe" fillcolor="#9aca3c [3205]" stroked="f">
              <v:path arrowok="t"/>
              <w10:wrap anchorx="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7845B" w14:textId="77777777" w:rsidR="009F106B" w:rsidRPr="0098626F" w:rsidRDefault="009F106B" w:rsidP="00466DFA">
    <w:pPr>
      <w:jc w:val="right"/>
      <w:rPr>
        <w:rFonts w:cs="Arial"/>
        <w:b/>
        <w:color w:val="01A9E7"/>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C08E8"/>
    <w:multiLevelType w:val="hybridMultilevel"/>
    <w:tmpl w:val="C584D5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995A43"/>
    <w:multiLevelType w:val="hybridMultilevel"/>
    <w:tmpl w:val="F42844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FAC7CF8"/>
    <w:multiLevelType w:val="hybridMultilevel"/>
    <w:tmpl w:val="ED1CD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39C14D7"/>
    <w:multiLevelType w:val="hybridMultilevel"/>
    <w:tmpl w:val="50A66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EFC1CA8"/>
    <w:multiLevelType w:val="hybridMultilevel"/>
    <w:tmpl w:val="12CEE394"/>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5" w15:restartNumberingAfterBreak="0">
    <w:nsid w:val="4DEB73E4"/>
    <w:multiLevelType w:val="multilevel"/>
    <w:tmpl w:val="E60CF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33D10D4"/>
    <w:multiLevelType w:val="multilevel"/>
    <w:tmpl w:val="4066E0F2"/>
    <w:lvl w:ilvl="0">
      <w:start w:val="1"/>
      <w:numFmt w:val="decimal"/>
      <w:pStyle w:val="OFSHeading1Numbered"/>
      <w:lvlText w:val="%1."/>
      <w:lvlJc w:val="left"/>
      <w:pPr>
        <w:tabs>
          <w:tab w:val="num" w:pos="794"/>
        </w:tabs>
        <w:ind w:left="794" w:hanging="794"/>
      </w:pPr>
      <w:rPr>
        <w:rFonts w:hint="default"/>
      </w:rPr>
    </w:lvl>
    <w:lvl w:ilvl="1">
      <w:start w:val="1"/>
      <w:numFmt w:val="decimal"/>
      <w:pStyle w:val="OFSHeading2Numbered"/>
      <w:lvlText w:val="%1.%2"/>
      <w:lvlJc w:val="left"/>
      <w:pPr>
        <w:tabs>
          <w:tab w:val="num" w:pos="794"/>
        </w:tabs>
        <w:ind w:left="794" w:hanging="794"/>
      </w:pPr>
      <w:rPr>
        <w:rFonts w:hint="default"/>
      </w:rPr>
    </w:lvl>
    <w:lvl w:ilvl="2">
      <w:start w:val="1"/>
      <w:numFmt w:val="decimal"/>
      <w:pStyle w:val="OFSHeading3Numbered"/>
      <w:lvlText w:val="%1.%2.%3"/>
      <w:lvlJc w:val="left"/>
      <w:pPr>
        <w:tabs>
          <w:tab w:val="num" w:pos="1588"/>
        </w:tabs>
        <w:ind w:left="1588" w:hanging="794"/>
      </w:pPr>
      <w:rPr>
        <w:rFonts w:hint="default"/>
      </w:rPr>
    </w:lvl>
    <w:lvl w:ilvl="3">
      <w:start w:val="1"/>
      <w:numFmt w:val="lowerLetter"/>
      <w:pStyle w:val="OFSHeading4Numbered"/>
      <w:lvlText w:val="(%4)"/>
      <w:lvlJc w:val="left"/>
      <w:pPr>
        <w:tabs>
          <w:tab w:val="num" w:pos="1588"/>
        </w:tabs>
        <w:ind w:left="1588" w:hanging="79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564B4BE5"/>
    <w:multiLevelType w:val="hybridMultilevel"/>
    <w:tmpl w:val="B0227E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E1273C5"/>
    <w:multiLevelType w:val="multilevel"/>
    <w:tmpl w:val="E60CF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70FA7B81"/>
    <w:multiLevelType w:val="hybridMultilevel"/>
    <w:tmpl w:val="03008D8E"/>
    <w:lvl w:ilvl="0" w:tplc="F6781CFA">
      <w:start w:val="1"/>
      <w:numFmt w:val="bullet"/>
      <w:pStyle w:val="TPPdotpoints"/>
      <w:lvlText w:val=""/>
      <w:lvlJc w:val="left"/>
      <w:pPr>
        <w:ind w:left="958" w:hanging="360"/>
      </w:pPr>
      <w:rPr>
        <w:rFonts w:ascii="Wingdings" w:hAnsi="Wingdings"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10" w15:restartNumberingAfterBreak="0">
    <w:nsid w:val="71C20107"/>
    <w:multiLevelType w:val="multilevel"/>
    <w:tmpl w:val="4A029F44"/>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bCs/>
        <w:color w:val="18355D"/>
      </w:rPr>
    </w:lvl>
    <w:lvl w:ilvl="2">
      <w:start w:val="1"/>
      <w:numFmt w:val="decimal"/>
      <w:lvlText w:val="%1.%2.%3"/>
      <w:lvlJc w:val="left"/>
      <w:pPr>
        <w:ind w:left="720" w:hanging="720"/>
      </w:pPr>
      <w:rPr>
        <w:rFonts w:ascii="Arial" w:hAnsi="Arial" w:cs="Arial" w:hint="default"/>
        <w:b/>
        <w:bCs/>
        <w:sz w:val="20"/>
        <w:szCs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2574398"/>
    <w:multiLevelType w:val="hybridMultilevel"/>
    <w:tmpl w:val="D144DD6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3112603"/>
    <w:multiLevelType w:val="hybridMultilevel"/>
    <w:tmpl w:val="EE365088"/>
    <w:lvl w:ilvl="0" w:tplc="DADA803C">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7AEA4545"/>
    <w:multiLevelType w:val="multilevel"/>
    <w:tmpl w:val="581A2EFC"/>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D4E7001"/>
    <w:multiLevelType w:val="multilevel"/>
    <w:tmpl w:val="B588CB9C"/>
    <w:lvl w:ilvl="0">
      <w:start w:val="1"/>
      <w:numFmt w:val="bullet"/>
      <w:pStyle w:val="DFSIBullet"/>
      <w:lvlText w:val=""/>
      <w:lvlJc w:val="left"/>
      <w:pPr>
        <w:tabs>
          <w:tab w:val="num" w:pos="1361"/>
        </w:tabs>
        <w:ind w:left="1361" w:hanging="567"/>
      </w:pPr>
      <w:rPr>
        <w:rFonts w:ascii="Symbol" w:hAnsi="Symbol" w:hint="default"/>
      </w:rPr>
    </w:lvl>
    <w:lvl w:ilvl="1">
      <w:start w:val="1"/>
      <w:numFmt w:val="bullet"/>
      <w:lvlText w:val="○"/>
      <w:lvlJc w:val="left"/>
      <w:pPr>
        <w:tabs>
          <w:tab w:val="num" w:pos="1928"/>
        </w:tabs>
        <w:ind w:left="1928" w:hanging="567"/>
      </w:pPr>
      <w:rPr>
        <w:rFonts w:ascii="Courier New" w:hAnsi="Courier New" w:hint="default"/>
      </w:rPr>
    </w:lvl>
    <w:lvl w:ilvl="2">
      <w:start w:val="1"/>
      <w:numFmt w:val="bullet"/>
      <w:lvlText w:val="̶"/>
      <w:lvlJc w:val="left"/>
      <w:pPr>
        <w:tabs>
          <w:tab w:val="num" w:pos="2495"/>
        </w:tabs>
        <w:ind w:left="2495" w:hanging="567"/>
      </w:pPr>
      <w:rPr>
        <w:rFonts w:ascii="Calibri" w:hAnsi="Calibri" w:hint="default"/>
      </w:rPr>
    </w:lvl>
    <w:lvl w:ilvl="3">
      <w:start w:val="1"/>
      <w:numFmt w:val="bullet"/>
      <w:lvlText w:val="̶"/>
      <w:lvlJc w:val="left"/>
      <w:pPr>
        <w:tabs>
          <w:tab w:val="num" w:pos="3062"/>
        </w:tabs>
        <w:ind w:left="3062" w:hanging="567"/>
      </w:pPr>
      <w:rPr>
        <w:rFonts w:ascii="Calibri" w:hAnsi="Calibri" w:hint="default"/>
      </w:rPr>
    </w:lvl>
    <w:lvl w:ilvl="4">
      <w:start w:val="1"/>
      <w:numFmt w:val="bullet"/>
      <w:lvlText w:val="̶"/>
      <w:lvlJc w:val="left"/>
      <w:pPr>
        <w:tabs>
          <w:tab w:val="num" w:pos="3629"/>
        </w:tabs>
        <w:ind w:left="3629" w:hanging="567"/>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12"/>
  </w:num>
  <w:num w:numId="3">
    <w:abstractNumId w:val="11"/>
  </w:num>
  <w:num w:numId="4">
    <w:abstractNumId w:val="13"/>
  </w:num>
  <w:num w:numId="5">
    <w:abstractNumId w:val="2"/>
  </w:num>
  <w:num w:numId="6">
    <w:abstractNumId w:val="10"/>
  </w:num>
  <w:num w:numId="7">
    <w:abstractNumId w:val="5"/>
  </w:num>
  <w:num w:numId="8">
    <w:abstractNumId w:val="14"/>
  </w:num>
  <w:num w:numId="9">
    <w:abstractNumId w:val="3"/>
  </w:num>
  <w:num w:numId="10">
    <w:abstractNumId w:val="1"/>
  </w:num>
  <w:num w:numId="11">
    <w:abstractNumId w:val="7"/>
  </w:num>
  <w:num w:numId="12">
    <w:abstractNumId w:val="4"/>
  </w:num>
  <w:num w:numId="13">
    <w:abstractNumId w:val="12"/>
  </w:num>
  <w:num w:numId="14">
    <w:abstractNumId w:val="12"/>
  </w:num>
  <w:num w:numId="15">
    <w:abstractNumId w:val="8"/>
  </w:num>
  <w:num w:numId="16">
    <w:abstractNumId w:val="6"/>
  </w:num>
  <w:num w:numId="17">
    <w:abstractNumId w:val="12"/>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669"/>
    <w:rsid w:val="00020790"/>
    <w:rsid w:val="00020FC0"/>
    <w:rsid w:val="00024FBF"/>
    <w:rsid w:val="000368AC"/>
    <w:rsid w:val="00040C3C"/>
    <w:rsid w:val="000418FA"/>
    <w:rsid w:val="00043BE4"/>
    <w:rsid w:val="00062714"/>
    <w:rsid w:val="000710B8"/>
    <w:rsid w:val="00077959"/>
    <w:rsid w:val="00081353"/>
    <w:rsid w:val="00095D11"/>
    <w:rsid w:val="000A0910"/>
    <w:rsid w:val="000A5495"/>
    <w:rsid w:val="000B0E26"/>
    <w:rsid w:val="000C7C38"/>
    <w:rsid w:val="000D02C3"/>
    <w:rsid w:val="000D1BC6"/>
    <w:rsid w:val="000E2830"/>
    <w:rsid w:val="000E365F"/>
    <w:rsid w:val="00107E71"/>
    <w:rsid w:val="00136FC6"/>
    <w:rsid w:val="00155B90"/>
    <w:rsid w:val="0016042E"/>
    <w:rsid w:val="001649E6"/>
    <w:rsid w:val="00170078"/>
    <w:rsid w:val="001720A8"/>
    <w:rsid w:val="0019665C"/>
    <w:rsid w:val="001A21DA"/>
    <w:rsid w:val="001A5925"/>
    <w:rsid w:val="001B5AD4"/>
    <w:rsid w:val="001D0AD5"/>
    <w:rsid w:val="001D10BD"/>
    <w:rsid w:val="001D4945"/>
    <w:rsid w:val="001D7BE5"/>
    <w:rsid w:val="001E23A9"/>
    <w:rsid w:val="001E2776"/>
    <w:rsid w:val="001F2370"/>
    <w:rsid w:val="001F57D2"/>
    <w:rsid w:val="001F7EF1"/>
    <w:rsid w:val="00207710"/>
    <w:rsid w:val="002125E2"/>
    <w:rsid w:val="00222DE2"/>
    <w:rsid w:val="0022461D"/>
    <w:rsid w:val="00226437"/>
    <w:rsid w:val="00247BA4"/>
    <w:rsid w:val="00253E3C"/>
    <w:rsid w:val="0026635E"/>
    <w:rsid w:val="002709A0"/>
    <w:rsid w:val="00274765"/>
    <w:rsid w:val="002767D7"/>
    <w:rsid w:val="00282F85"/>
    <w:rsid w:val="002860A5"/>
    <w:rsid w:val="002866F9"/>
    <w:rsid w:val="00293C59"/>
    <w:rsid w:val="00296498"/>
    <w:rsid w:val="002972A1"/>
    <w:rsid w:val="002C10B6"/>
    <w:rsid w:val="002C698F"/>
    <w:rsid w:val="002C779D"/>
    <w:rsid w:val="002D017C"/>
    <w:rsid w:val="002D2609"/>
    <w:rsid w:val="002D4B54"/>
    <w:rsid w:val="002D5AAB"/>
    <w:rsid w:val="002E4ECD"/>
    <w:rsid w:val="002E657B"/>
    <w:rsid w:val="002E6D50"/>
    <w:rsid w:val="002F5B68"/>
    <w:rsid w:val="00306A27"/>
    <w:rsid w:val="003313B0"/>
    <w:rsid w:val="00371747"/>
    <w:rsid w:val="00371AA1"/>
    <w:rsid w:val="0037333A"/>
    <w:rsid w:val="00382F66"/>
    <w:rsid w:val="003A1738"/>
    <w:rsid w:val="003A500C"/>
    <w:rsid w:val="003B0217"/>
    <w:rsid w:val="003C6FE1"/>
    <w:rsid w:val="003C7CCD"/>
    <w:rsid w:val="003D443B"/>
    <w:rsid w:val="003E311D"/>
    <w:rsid w:val="003E796C"/>
    <w:rsid w:val="003F2315"/>
    <w:rsid w:val="004027FB"/>
    <w:rsid w:val="00404D1B"/>
    <w:rsid w:val="00414255"/>
    <w:rsid w:val="00415160"/>
    <w:rsid w:val="0042131A"/>
    <w:rsid w:val="00424817"/>
    <w:rsid w:val="0045088A"/>
    <w:rsid w:val="00452F53"/>
    <w:rsid w:val="00473586"/>
    <w:rsid w:val="0047403C"/>
    <w:rsid w:val="00480026"/>
    <w:rsid w:val="00487760"/>
    <w:rsid w:val="004B3051"/>
    <w:rsid w:val="004C5FEF"/>
    <w:rsid w:val="004D4121"/>
    <w:rsid w:val="004D60D3"/>
    <w:rsid w:val="004F61C1"/>
    <w:rsid w:val="005021D6"/>
    <w:rsid w:val="005038DD"/>
    <w:rsid w:val="005137A1"/>
    <w:rsid w:val="005165B0"/>
    <w:rsid w:val="00552028"/>
    <w:rsid w:val="005560F4"/>
    <w:rsid w:val="00564E58"/>
    <w:rsid w:val="005A0A69"/>
    <w:rsid w:val="005A277D"/>
    <w:rsid w:val="005C1FDE"/>
    <w:rsid w:val="005C53ED"/>
    <w:rsid w:val="005E3B86"/>
    <w:rsid w:val="005F21EE"/>
    <w:rsid w:val="005F2F7A"/>
    <w:rsid w:val="005F733B"/>
    <w:rsid w:val="00611A69"/>
    <w:rsid w:val="0061465B"/>
    <w:rsid w:val="00617E16"/>
    <w:rsid w:val="00636FEE"/>
    <w:rsid w:val="00647EA0"/>
    <w:rsid w:val="00694B31"/>
    <w:rsid w:val="006A16C3"/>
    <w:rsid w:val="006B4B2F"/>
    <w:rsid w:val="006C0BE7"/>
    <w:rsid w:val="006C4534"/>
    <w:rsid w:val="006C7C33"/>
    <w:rsid w:val="006D3F03"/>
    <w:rsid w:val="006D6E6F"/>
    <w:rsid w:val="006D7CF9"/>
    <w:rsid w:val="006E2758"/>
    <w:rsid w:val="006E2E78"/>
    <w:rsid w:val="006F0700"/>
    <w:rsid w:val="006F27F3"/>
    <w:rsid w:val="006F4683"/>
    <w:rsid w:val="007255DB"/>
    <w:rsid w:val="00737107"/>
    <w:rsid w:val="0074542A"/>
    <w:rsid w:val="00775269"/>
    <w:rsid w:val="00780857"/>
    <w:rsid w:val="0078139A"/>
    <w:rsid w:val="007935D4"/>
    <w:rsid w:val="007A3241"/>
    <w:rsid w:val="007A7BB9"/>
    <w:rsid w:val="007B3BC4"/>
    <w:rsid w:val="007C64D1"/>
    <w:rsid w:val="007C763D"/>
    <w:rsid w:val="007D059A"/>
    <w:rsid w:val="007E01C2"/>
    <w:rsid w:val="007E1B37"/>
    <w:rsid w:val="007E428C"/>
    <w:rsid w:val="007F0A3F"/>
    <w:rsid w:val="007F5D87"/>
    <w:rsid w:val="007F6696"/>
    <w:rsid w:val="00822529"/>
    <w:rsid w:val="00834299"/>
    <w:rsid w:val="00840001"/>
    <w:rsid w:val="0084164C"/>
    <w:rsid w:val="008476C6"/>
    <w:rsid w:val="00857DC7"/>
    <w:rsid w:val="0086096E"/>
    <w:rsid w:val="0087704A"/>
    <w:rsid w:val="00884B74"/>
    <w:rsid w:val="00886F6A"/>
    <w:rsid w:val="00890376"/>
    <w:rsid w:val="00891E3C"/>
    <w:rsid w:val="008A5839"/>
    <w:rsid w:val="008B5D6C"/>
    <w:rsid w:val="008C3E94"/>
    <w:rsid w:val="008C5BFE"/>
    <w:rsid w:val="008E04AC"/>
    <w:rsid w:val="008F6BD9"/>
    <w:rsid w:val="00901B52"/>
    <w:rsid w:val="00906C97"/>
    <w:rsid w:val="009362FD"/>
    <w:rsid w:val="009405FF"/>
    <w:rsid w:val="0094172A"/>
    <w:rsid w:val="009501E0"/>
    <w:rsid w:val="00956BEB"/>
    <w:rsid w:val="00957EB7"/>
    <w:rsid w:val="009625A2"/>
    <w:rsid w:val="00972822"/>
    <w:rsid w:val="00992D9F"/>
    <w:rsid w:val="00994B00"/>
    <w:rsid w:val="00997EAD"/>
    <w:rsid w:val="009A1DA1"/>
    <w:rsid w:val="009C40B2"/>
    <w:rsid w:val="009C5CA0"/>
    <w:rsid w:val="009D3EEB"/>
    <w:rsid w:val="009D5BA4"/>
    <w:rsid w:val="009D5F7A"/>
    <w:rsid w:val="009E2195"/>
    <w:rsid w:val="009F0109"/>
    <w:rsid w:val="009F106B"/>
    <w:rsid w:val="009F60E2"/>
    <w:rsid w:val="009F76A2"/>
    <w:rsid w:val="00A0334A"/>
    <w:rsid w:val="00A05E6D"/>
    <w:rsid w:val="00A068D7"/>
    <w:rsid w:val="00A103B7"/>
    <w:rsid w:val="00A16C8A"/>
    <w:rsid w:val="00A30391"/>
    <w:rsid w:val="00A33AA0"/>
    <w:rsid w:val="00A44E52"/>
    <w:rsid w:val="00A561EB"/>
    <w:rsid w:val="00A63950"/>
    <w:rsid w:val="00A66D12"/>
    <w:rsid w:val="00A71607"/>
    <w:rsid w:val="00A83B88"/>
    <w:rsid w:val="00A85A22"/>
    <w:rsid w:val="00A948B8"/>
    <w:rsid w:val="00AA3874"/>
    <w:rsid w:val="00AA64EE"/>
    <w:rsid w:val="00AA7075"/>
    <w:rsid w:val="00AB6029"/>
    <w:rsid w:val="00AB7F70"/>
    <w:rsid w:val="00AC5879"/>
    <w:rsid w:val="00AD0D99"/>
    <w:rsid w:val="00AD5DEF"/>
    <w:rsid w:val="00AE5FD4"/>
    <w:rsid w:val="00B037AE"/>
    <w:rsid w:val="00B33085"/>
    <w:rsid w:val="00B33CB7"/>
    <w:rsid w:val="00B40B8A"/>
    <w:rsid w:val="00B432A9"/>
    <w:rsid w:val="00B44673"/>
    <w:rsid w:val="00B5746B"/>
    <w:rsid w:val="00B82F90"/>
    <w:rsid w:val="00B93615"/>
    <w:rsid w:val="00BA4FCE"/>
    <w:rsid w:val="00BB396A"/>
    <w:rsid w:val="00BB6301"/>
    <w:rsid w:val="00BB7C3D"/>
    <w:rsid w:val="00BC2325"/>
    <w:rsid w:val="00BF4984"/>
    <w:rsid w:val="00BF7093"/>
    <w:rsid w:val="00C001DB"/>
    <w:rsid w:val="00C00362"/>
    <w:rsid w:val="00C01E77"/>
    <w:rsid w:val="00C036D3"/>
    <w:rsid w:val="00C322B3"/>
    <w:rsid w:val="00C7476E"/>
    <w:rsid w:val="00C8396A"/>
    <w:rsid w:val="00C84D6C"/>
    <w:rsid w:val="00C92F41"/>
    <w:rsid w:val="00CA6B5E"/>
    <w:rsid w:val="00CB4FD1"/>
    <w:rsid w:val="00CB501B"/>
    <w:rsid w:val="00CB5A55"/>
    <w:rsid w:val="00CE1697"/>
    <w:rsid w:val="00CE1AE8"/>
    <w:rsid w:val="00D03E54"/>
    <w:rsid w:val="00D13DAD"/>
    <w:rsid w:val="00D26596"/>
    <w:rsid w:val="00D33236"/>
    <w:rsid w:val="00D554C1"/>
    <w:rsid w:val="00D70FCB"/>
    <w:rsid w:val="00D748BE"/>
    <w:rsid w:val="00D82BB8"/>
    <w:rsid w:val="00D82CDE"/>
    <w:rsid w:val="00D82D84"/>
    <w:rsid w:val="00D82F8E"/>
    <w:rsid w:val="00D928DC"/>
    <w:rsid w:val="00D95633"/>
    <w:rsid w:val="00DB7828"/>
    <w:rsid w:val="00DD717F"/>
    <w:rsid w:val="00DE57D0"/>
    <w:rsid w:val="00DE59EE"/>
    <w:rsid w:val="00DF5830"/>
    <w:rsid w:val="00E05566"/>
    <w:rsid w:val="00E11071"/>
    <w:rsid w:val="00E1115A"/>
    <w:rsid w:val="00E12E7F"/>
    <w:rsid w:val="00E548F1"/>
    <w:rsid w:val="00E55D66"/>
    <w:rsid w:val="00E608C7"/>
    <w:rsid w:val="00E63144"/>
    <w:rsid w:val="00E9230E"/>
    <w:rsid w:val="00EA686A"/>
    <w:rsid w:val="00EB2AFC"/>
    <w:rsid w:val="00EB404C"/>
    <w:rsid w:val="00EC0669"/>
    <w:rsid w:val="00F105C3"/>
    <w:rsid w:val="00F14ACE"/>
    <w:rsid w:val="00F22366"/>
    <w:rsid w:val="00F40F91"/>
    <w:rsid w:val="00F70243"/>
    <w:rsid w:val="00F735DD"/>
    <w:rsid w:val="00F73D64"/>
    <w:rsid w:val="00F75C1C"/>
    <w:rsid w:val="00F82ECC"/>
    <w:rsid w:val="00F95726"/>
    <w:rsid w:val="00FA2214"/>
    <w:rsid w:val="00FC4093"/>
    <w:rsid w:val="00FD6694"/>
    <w:rsid w:val="00FD682C"/>
    <w:rsid w:val="00FD6A83"/>
    <w:rsid w:val="00FE4B9A"/>
    <w:rsid w:val="00FF1ED4"/>
    <w:rsid w:val="00FF2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C64E7"/>
  <w15:docId w15:val="{A2A416DB-7D86-4992-A3B7-08290AF57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2214"/>
    <w:pPr>
      <w:spacing w:after="0" w:line="264" w:lineRule="auto"/>
    </w:pPr>
    <w:rPr>
      <w:rFonts w:ascii="Arial" w:hAnsi="Arial"/>
      <w:sz w:val="20"/>
    </w:rPr>
  </w:style>
  <w:style w:type="paragraph" w:styleId="Heading1">
    <w:name w:val="heading 1"/>
    <w:basedOn w:val="Normal"/>
    <w:next w:val="Normal"/>
    <w:link w:val="Heading1Char"/>
    <w:qFormat/>
    <w:rsid w:val="00C001DB"/>
    <w:pPr>
      <w:keepNext/>
      <w:spacing w:after="360" w:line="240" w:lineRule="auto"/>
      <w:outlineLvl w:val="0"/>
    </w:pPr>
    <w:rPr>
      <w:rFonts w:eastAsia="Times New Roman" w:cs="Times New Roman"/>
      <w:b/>
      <w:color w:val="003053" w:themeColor="text2" w:themeShade="BF"/>
      <w:kern w:val="28"/>
      <w:sz w:val="32"/>
      <w:szCs w:val="28"/>
    </w:rPr>
  </w:style>
  <w:style w:type="paragraph" w:styleId="Heading2">
    <w:name w:val="heading 2"/>
    <w:basedOn w:val="Normal"/>
    <w:next w:val="Normal"/>
    <w:link w:val="Heading2Char"/>
    <w:uiPriority w:val="9"/>
    <w:unhideWhenUsed/>
    <w:qFormat/>
    <w:rsid w:val="00A85A22"/>
    <w:pPr>
      <w:keepNext/>
      <w:keepLines/>
      <w:pBdr>
        <w:bottom w:val="single" w:sz="12" w:space="1" w:color="003053" w:themeColor="text2" w:themeShade="BF"/>
      </w:pBdr>
      <w:spacing w:before="240" w:after="240"/>
      <w:outlineLvl w:val="1"/>
    </w:pPr>
    <w:rPr>
      <w:rFonts w:eastAsiaTheme="majorEastAsia" w:cstheme="majorBidi"/>
      <w:b/>
      <w:bCs/>
      <w:color w:val="003053" w:themeColor="text2" w:themeShade="BF"/>
      <w:sz w:val="24"/>
      <w:szCs w:val="26"/>
    </w:rPr>
  </w:style>
  <w:style w:type="paragraph" w:styleId="Heading3">
    <w:name w:val="heading 3"/>
    <w:basedOn w:val="Normal"/>
    <w:next w:val="Normal"/>
    <w:link w:val="Heading3Char"/>
    <w:uiPriority w:val="9"/>
    <w:unhideWhenUsed/>
    <w:qFormat/>
    <w:rsid w:val="0061465B"/>
    <w:pPr>
      <w:keepNext/>
      <w:keepLines/>
      <w:spacing w:before="200" w:after="120"/>
      <w:outlineLvl w:val="2"/>
    </w:pPr>
    <w:rPr>
      <w:rFonts w:eastAsiaTheme="majorEastAsia" w:cstheme="majorBidi"/>
      <w:b/>
      <w:bCs/>
      <w:color w:val="003053" w:themeColor="text2" w:themeShade="BF"/>
      <w:sz w:val="24"/>
    </w:rPr>
  </w:style>
  <w:style w:type="paragraph" w:styleId="Heading4">
    <w:name w:val="heading 4"/>
    <w:basedOn w:val="Normal"/>
    <w:next w:val="Normal"/>
    <w:link w:val="Heading4Char"/>
    <w:unhideWhenUsed/>
    <w:qFormat/>
    <w:rsid w:val="008F6BD9"/>
    <w:pPr>
      <w:keepNext/>
      <w:keepLines/>
      <w:spacing w:before="240" w:after="120"/>
      <w:outlineLvl w:val="3"/>
    </w:pPr>
    <w:rPr>
      <w:rFonts w:eastAsiaTheme="majorEastAsia" w:cstheme="majorBidi"/>
      <w:b/>
      <w:bCs/>
      <w:iCs/>
    </w:rPr>
  </w:style>
  <w:style w:type="paragraph" w:styleId="Heading5">
    <w:name w:val="heading 5"/>
    <w:basedOn w:val="Normal"/>
    <w:next w:val="Normal"/>
    <w:link w:val="Heading5Char"/>
    <w:unhideWhenUsed/>
    <w:qFormat/>
    <w:rsid w:val="004D60D3"/>
    <w:pPr>
      <w:keepNext/>
      <w:keepLines/>
      <w:spacing w:before="120" w:after="120"/>
      <w:outlineLvl w:val="4"/>
    </w:pPr>
    <w:rPr>
      <w:rFonts w:eastAsiaTheme="majorEastAsia" w:cstheme="majorBidi"/>
      <w:i/>
    </w:rPr>
  </w:style>
  <w:style w:type="paragraph" w:styleId="Heading6">
    <w:name w:val="heading 6"/>
    <w:basedOn w:val="Normal"/>
    <w:next w:val="Normal"/>
    <w:link w:val="Heading6Char"/>
    <w:qFormat/>
    <w:rsid w:val="001D10BD"/>
    <w:pPr>
      <w:keepNext/>
      <w:framePr w:w="1800" w:wrap="around" w:vAnchor="text" w:hAnchor="page" w:x="1201" w:y="1"/>
      <w:spacing w:line="240" w:lineRule="auto"/>
      <w:ind w:left="1152" w:hanging="1152"/>
      <w:outlineLvl w:val="5"/>
    </w:pPr>
    <w:rPr>
      <w:rFonts w:eastAsia="Times New Roman" w:cs="Times New Roman"/>
      <w:szCs w:val="20"/>
    </w:rPr>
  </w:style>
  <w:style w:type="paragraph" w:styleId="Heading7">
    <w:name w:val="heading 7"/>
    <w:basedOn w:val="Normal"/>
    <w:next w:val="Normal"/>
    <w:link w:val="Heading7Char"/>
    <w:qFormat/>
    <w:rsid w:val="001D10BD"/>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line="240" w:lineRule="auto"/>
      <w:ind w:left="1296" w:hanging="1296"/>
      <w:outlineLvl w:val="6"/>
    </w:pPr>
    <w:rPr>
      <w:rFonts w:eastAsia="Times New Roman" w:cs="Times New Roman"/>
      <w:i/>
      <w:spacing w:val="-5"/>
      <w:sz w:val="28"/>
      <w:szCs w:val="20"/>
    </w:rPr>
  </w:style>
  <w:style w:type="paragraph" w:styleId="Heading8">
    <w:name w:val="heading 8"/>
    <w:basedOn w:val="Normal"/>
    <w:next w:val="Normal"/>
    <w:link w:val="Heading8Char"/>
    <w:qFormat/>
    <w:rsid w:val="001D10BD"/>
    <w:pPr>
      <w:keepNext/>
      <w:framePr w:w="1860" w:wrap="around" w:vAnchor="text" w:hAnchor="page" w:x="1201" w:y="1"/>
      <w:pBdr>
        <w:top w:val="single" w:sz="24" w:space="0" w:color="auto"/>
        <w:bottom w:val="single" w:sz="6" w:space="0" w:color="auto"/>
      </w:pBdr>
      <w:spacing w:before="60" w:line="320" w:lineRule="exact"/>
      <w:ind w:left="1440" w:hanging="1440"/>
      <w:jc w:val="center"/>
      <w:outlineLvl w:val="7"/>
    </w:pPr>
    <w:rPr>
      <w:rFonts w:ascii="Arial Black" w:eastAsia="Times New Roman" w:hAnsi="Arial Black" w:cs="Times New Roman"/>
      <w:caps/>
      <w:spacing w:val="60"/>
      <w:sz w:val="14"/>
      <w:szCs w:val="20"/>
    </w:rPr>
  </w:style>
  <w:style w:type="paragraph" w:styleId="Heading9">
    <w:name w:val="heading 9"/>
    <w:basedOn w:val="Normal"/>
    <w:next w:val="Normal"/>
    <w:link w:val="Heading9Char"/>
    <w:qFormat/>
    <w:rsid w:val="001D10BD"/>
    <w:pPr>
      <w:keepNext/>
      <w:spacing w:before="80" w:after="60" w:line="240" w:lineRule="auto"/>
      <w:ind w:left="1584" w:hanging="1584"/>
      <w:outlineLvl w:val="8"/>
    </w:pPr>
    <w:rPr>
      <w:rFonts w:eastAsia="Times New Roman" w:cs="Times New Roman"/>
      <w:b/>
      <w:i/>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115A"/>
    <w:pPr>
      <w:tabs>
        <w:tab w:val="center" w:pos="4513"/>
        <w:tab w:val="right" w:pos="9026"/>
      </w:tabs>
      <w:spacing w:line="240" w:lineRule="auto"/>
    </w:pPr>
  </w:style>
  <w:style w:type="character" w:customStyle="1" w:styleId="HeaderChar">
    <w:name w:val="Header Char"/>
    <w:basedOn w:val="DefaultParagraphFont"/>
    <w:link w:val="Header"/>
    <w:uiPriority w:val="99"/>
    <w:rsid w:val="00E1115A"/>
  </w:style>
  <w:style w:type="paragraph" w:styleId="Footer">
    <w:name w:val="footer"/>
    <w:basedOn w:val="Normal"/>
    <w:link w:val="FooterChar"/>
    <w:uiPriority w:val="99"/>
    <w:unhideWhenUsed/>
    <w:rsid w:val="00E1115A"/>
    <w:pPr>
      <w:tabs>
        <w:tab w:val="center" w:pos="4513"/>
        <w:tab w:val="right" w:pos="9026"/>
      </w:tabs>
      <w:spacing w:line="240" w:lineRule="auto"/>
    </w:pPr>
  </w:style>
  <w:style w:type="character" w:customStyle="1" w:styleId="FooterChar">
    <w:name w:val="Footer Char"/>
    <w:basedOn w:val="DefaultParagraphFont"/>
    <w:link w:val="Footer"/>
    <w:uiPriority w:val="99"/>
    <w:rsid w:val="00E1115A"/>
  </w:style>
  <w:style w:type="character" w:customStyle="1" w:styleId="Heading1Char">
    <w:name w:val="Heading 1 Char"/>
    <w:basedOn w:val="DefaultParagraphFont"/>
    <w:link w:val="Heading1"/>
    <w:rsid w:val="00C001DB"/>
    <w:rPr>
      <w:rFonts w:ascii="Arial" w:eastAsia="Times New Roman" w:hAnsi="Arial" w:cs="Times New Roman"/>
      <w:b/>
      <w:color w:val="003053" w:themeColor="text2" w:themeShade="BF"/>
      <w:kern w:val="28"/>
      <w:sz w:val="32"/>
      <w:szCs w:val="28"/>
    </w:rPr>
  </w:style>
  <w:style w:type="paragraph" w:customStyle="1" w:styleId="CompanyName">
    <w:name w:val="Company Name"/>
    <w:basedOn w:val="Normal"/>
    <w:next w:val="Normal"/>
    <w:rsid w:val="00E1115A"/>
    <w:pPr>
      <w:spacing w:before="420" w:after="60" w:line="320" w:lineRule="exact"/>
    </w:pPr>
    <w:rPr>
      <w:rFonts w:ascii="Garamond" w:eastAsia="Times New Roman" w:hAnsi="Garamond" w:cs="Times New Roman"/>
      <w:caps/>
      <w:kern w:val="36"/>
      <w:sz w:val="38"/>
      <w:szCs w:val="20"/>
    </w:rPr>
  </w:style>
  <w:style w:type="paragraph" w:styleId="BalloonText">
    <w:name w:val="Balloon Text"/>
    <w:basedOn w:val="Normal"/>
    <w:link w:val="BalloonTextChar"/>
    <w:uiPriority w:val="99"/>
    <w:semiHidden/>
    <w:unhideWhenUsed/>
    <w:rsid w:val="00F9572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726"/>
    <w:rPr>
      <w:rFonts w:ascii="Tahoma" w:hAnsi="Tahoma" w:cs="Tahoma"/>
      <w:sz w:val="16"/>
      <w:szCs w:val="16"/>
    </w:rPr>
  </w:style>
  <w:style w:type="character" w:customStyle="1" w:styleId="Heading2Char">
    <w:name w:val="Heading 2 Char"/>
    <w:basedOn w:val="DefaultParagraphFont"/>
    <w:link w:val="Heading2"/>
    <w:uiPriority w:val="9"/>
    <w:rsid w:val="00A85A22"/>
    <w:rPr>
      <w:rFonts w:ascii="Arial" w:eastAsiaTheme="majorEastAsia" w:hAnsi="Arial" w:cstheme="majorBidi"/>
      <w:b/>
      <w:bCs/>
      <w:color w:val="003053" w:themeColor="text2" w:themeShade="BF"/>
      <w:sz w:val="24"/>
      <w:szCs w:val="26"/>
    </w:rPr>
  </w:style>
  <w:style w:type="character" w:customStyle="1" w:styleId="Heading3Char">
    <w:name w:val="Heading 3 Char"/>
    <w:basedOn w:val="DefaultParagraphFont"/>
    <w:link w:val="Heading3"/>
    <w:uiPriority w:val="9"/>
    <w:rsid w:val="0061465B"/>
    <w:rPr>
      <w:rFonts w:ascii="Arial" w:eastAsiaTheme="majorEastAsia" w:hAnsi="Arial" w:cstheme="majorBidi"/>
      <w:b/>
      <w:bCs/>
      <w:color w:val="003053" w:themeColor="text2" w:themeShade="BF"/>
      <w:sz w:val="24"/>
    </w:rPr>
  </w:style>
  <w:style w:type="character" w:customStyle="1" w:styleId="Heading4Char">
    <w:name w:val="Heading 4 Char"/>
    <w:basedOn w:val="DefaultParagraphFont"/>
    <w:link w:val="Heading4"/>
    <w:uiPriority w:val="9"/>
    <w:rsid w:val="008F6BD9"/>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4D60D3"/>
    <w:rPr>
      <w:rFonts w:ascii="Arial" w:eastAsiaTheme="majorEastAsia" w:hAnsi="Arial" w:cstheme="majorBidi"/>
      <w:i/>
      <w:sz w:val="20"/>
    </w:rPr>
  </w:style>
  <w:style w:type="paragraph" w:styleId="FootnoteText">
    <w:name w:val="footnote text"/>
    <w:basedOn w:val="Normal"/>
    <w:link w:val="FootnoteTextChar"/>
    <w:uiPriority w:val="99"/>
    <w:semiHidden/>
    <w:unhideWhenUsed/>
    <w:rsid w:val="00DB7828"/>
    <w:pPr>
      <w:spacing w:line="240" w:lineRule="auto"/>
    </w:pPr>
    <w:rPr>
      <w:szCs w:val="20"/>
    </w:rPr>
  </w:style>
  <w:style w:type="character" w:customStyle="1" w:styleId="FootnoteTextChar">
    <w:name w:val="Footnote Text Char"/>
    <w:basedOn w:val="DefaultParagraphFont"/>
    <w:link w:val="FootnoteText"/>
    <w:uiPriority w:val="99"/>
    <w:semiHidden/>
    <w:rsid w:val="00DB7828"/>
    <w:rPr>
      <w:sz w:val="20"/>
      <w:szCs w:val="20"/>
    </w:rPr>
  </w:style>
  <w:style w:type="character" w:styleId="FootnoteReference">
    <w:name w:val="footnote reference"/>
    <w:uiPriority w:val="99"/>
    <w:semiHidden/>
    <w:unhideWhenUsed/>
    <w:rsid w:val="00DB7828"/>
    <w:rPr>
      <w:vertAlign w:val="superscript"/>
    </w:rPr>
  </w:style>
  <w:style w:type="paragraph" w:customStyle="1" w:styleId="Footnote">
    <w:name w:val="Footnote"/>
    <w:basedOn w:val="FootnoteText"/>
    <w:link w:val="FootnoteChar"/>
    <w:qFormat/>
    <w:rsid w:val="00FA2214"/>
    <w:pPr>
      <w:spacing w:before="60" w:after="60" w:line="288" w:lineRule="auto"/>
    </w:pPr>
    <w:rPr>
      <w:rFonts w:eastAsia="Times New Roman" w:cs="Times New Roman"/>
      <w:sz w:val="16"/>
      <w:szCs w:val="16"/>
    </w:rPr>
  </w:style>
  <w:style w:type="character" w:customStyle="1" w:styleId="FootnoteChar">
    <w:name w:val="Footnote Char"/>
    <w:link w:val="Footnote"/>
    <w:rsid w:val="00FA2214"/>
    <w:rPr>
      <w:rFonts w:ascii="Arial" w:eastAsia="Times New Roman" w:hAnsi="Arial" w:cs="Times New Roman"/>
      <w:sz w:val="16"/>
      <w:szCs w:val="16"/>
    </w:rPr>
  </w:style>
  <w:style w:type="paragraph" w:customStyle="1" w:styleId="TPP-header1">
    <w:name w:val="TPP -header 1"/>
    <w:basedOn w:val="Normal"/>
    <w:link w:val="TPP-header1Char"/>
    <w:rsid w:val="00DB7828"/>
    <w:pPr>
      <w:spacing w:before="240" w:after="180" w:line="240" w:lineRule="auto"/>
    </w:pPr>
    <w:rPr>
      <w:rFonts w:ascii="Arial Bold" w:eastAsia="Times New Roman" w:hAnsi="Arial Bold" w:cs="Arial"/>
      <w:b/>
      <w:color w:val="003366"/>
      <w:sz w:val="36"/>
      <w:szCs w:val="36"/>
    </w:rPr>
  </w:style>
  <w:style w:type="paragraph" w:customStyle="1" w:styleId="TPPheader0">
    <w:name w:val="TPP header 0"/>
    <w:basedOn w:val="Normal"/>
    <w:link w:val="TPPheader0Char"/>
    <w:rsid w:val="00DB7828"/>
    <w:pPr>
      <w:spacing w:before="240" w:after="180" w:line="240" w:lineRule="auto"/>
    </w:pPr>
    <w:rPr>
      <w:rFonts w:ascii="Arial Bold" w:eastAsia="Times New Roman" w:hAnsi="Arial Bold" w:cs="Arial"/>
      <w:b/>
      <w:color w:val="003366"/>
      <w:sz w:val="36"/>
      <w:szCs w:val="36"/>
    </w:rPr>
  </w:style>
  <w:style w:type="character" w:customStyle="1" w:styleId="TPP-header1Char">
    <w:name w:val="TPP -header 1 Char"/>
    <w:basedOn w:val="DefaultParagraphFont"/>
    <w:link w:val="TPP-header1"/>
    <w:rsid w:val="00DB7828"/>
    <w:rPr>
      <w:rFonts w:ascii="Arial Bold" w:eastAsia="Times New Roman" w:hAnsi="Arial Bold" w:cs="Arial"/>
      <w:b/>
      <w:color w:val="003366"/>
      <w:sz w:val="36"/>
      <w:szCs w:val="36"/>
    </w:rPr>
  </w:style>
  <w:style w:type="paragraph" w:customStyle="1" w:styleId="TPPKeypointstitle">
    <w:name w:val="TPP Key points title"/>
    <w:basedOn w:val="Normal"/>
    <w:link w:val="TPPKeypointstitleChar"/>
    <w:rsid w:val="00DB7828"/>
    <w:pPr>
      <w:spacing w:before="240" w:after="180" w:line="240" w:lineRule="auto"/>
      <w:outlineLvl w:val="1"/>
    </w:pPr>
    <w:rPr>
      <w:rFonts w:eastAsia="Times New Roman" w:cs="Arial"/>
      <w:b/>
      <w:color w:val="003366"/>
      <w:sz w:val="24"/>
      <w:szCs w:val="24"/>
    </w:rPr>
  </w:style>
  <w:style w:type="character" w:customStyle="1" w:styleId="TPPheader0Char">
    <w:name w:val="TPP header 0 Char"/>
    <w:basedOn w:val="DefaultParagraphFont"/>
    <w:link w:val="TPPheader0"/>
    <w:rsid w:val="00DB7828"/>
    <w:rPr>
      <w:rFonts w:ascii="Arial Bold" w:eastAsia="Times New Roman" w:hAnsi="Arial Bold" w:cs="Arial"/>
      <w:b/>
      <w:color w:val="003366"/>
      <w:sz w:val="36"/>
      <w:szCs w:val="36"/>
    </w:rPr>
  </w:style>
  <w:style w:type="paragraph" w:styleId="ListParagraph">
    <w:name w:val="List Paragraph"/>
    <w:basedOn w:val="Normal"/>
    <w:link w:val="ListParagraphChar"/>
    <w:uiPriority w:val="34"/>
    <w:qFormat/>
    <w:rsid w:val="00FA2214"/>
    <w:pPr>
      <w:numPr>
        <w:numId w:val="2"/>
      </w:numPr>
      <w:spacing w:before="60" w:after="60"/>
    </w:pPr>
  </w:style>
  <w:style w:type="character" w:customStyle="1" w:styleId="TPPKeypointstitleChar">
    <w:name w:val="TPP Key points title Char"/>
    <w:basedOn w:val="DefaultParagraphFont"/>
    <w:link w:val="TPPKeypointstitle"/>
    <w:rsid w:val="00DB7828"/>
    <w:rPr>
      <w:rFonts w:ascii="Arial" w:eastAsia="Times New Roman" w:hAnsi="Arial" w:cs="Arial"/>
      <w:b/>
      <w:color w:val="003366"/>
      <w:sz w:val="24"/>
      <w:szCs w:val="24"/>
    </w:rPr>
  </w:style>
  <w:style w:type="paragraph" w:customStyle="1" w:styleId="TPPdotpoints">
    <w:name w:val="TPP dot points"/>
    <w:basedOn w:val="ListParagraph"/>
    <w:link w:val="TPPdotpointsChar"/>
    <w:rsid w:val="00DB7828"/>
    <w:pPr>
      <w:numPr>
        <w:numId w:val="1"/>
      </w:numPr>
      <w:tabs>
        <w:tab w:val="num" w:pos="600"/>
      </w:tabs>
      <w:spacing w:before="180" w:after="180" w:line="288" w:lineRule="auto"/>
      <w:ind w:left="567" w:hanging="567"/>
      <w:outlineLvl w:val="0"/>
    </w:pPr>
    <w:rPr>
      <w:rFonts w:eastAsia="Times New Roman" w:cs="Arial"/>
    </w:rPr>
  </w:style>
  <w:style w:type="paragraph" w:customStyle="1" w:styleId="Figureortabletitle-H4">
    <w:name w:val="Figure or table title - H4"/>
    <w:basedOn w:val="Normal"/>
    <w:link w:val="Figureortabletitle-H4Char"/>
    <w:qFormat/>
    <w:rsid w:val="00DB7828"/>
    <w:pPr>
      <w:numPr>
        <w:ilvl w:val="3"/>
      </w:numPr>
      <w:spacing w:before="240" w:after="180" w:line="240" w:lineRule="auto"/>
      <w:outlineLvl w:val="3"/>
    </w:pPr>
    <w:rPr>
      <w:rFonts w:ascii="Arial Bold" w:eastAsia="Times New Roman" w:hAnsi="Arial Bold" w:cs="Arial"/>
      <w:b/>
      <w:szCs w:val="18"/>
    </w:rPr>
  </w:style>
  <w:style w:type="character" w:customStyle="1" w:styleId="ListParagraphChar">
    <w:name w:val="List Paragraph Char"/>
    <w:basedOn w:val="DefaultParagraphFont"/>
    <w:link w:val="ListParagraph"/>
    <w:uiPriority w:val="34"/>
    <w:rsid w:val="00FA2214"/>
    <w:rPr>
      <w:rFonts w:ascii="Arial" w:hAnsi="Arial"/>
      <w:sz w:val="20"/>
    </w:rPr>
  </w:style>
  <w:style w:type="character" w:customStyle="1" w:styleId="TPPdotpointsChar">
    <w:name w:val="TPP dot points Char"/>
    <w:basedOn w:val="ListParagraphChar"/>
    <w:link w:val="TPPdotpoints"/>
    <w:rsid w:val="00DB7828"/>
    <w:rPr>
      <w:rFonts w:ascii="Arial" w:eastAsia="Times New Roman" w:hAnsi="Arial" w:cs="Arial"/>
      <w:sz w:val="20"/>
    </w:rPr>
  </w:style>
  <w:style w:type="paragraph" w:customStyle="1" w:styleId="SubheadingH3">
    <w:name w:val="Subheading H3"/>
    <w:basedOn w:val="Normal"/>
    <w:link w:val="SubheadingH3Char"/>
    <w:rsid w:val="00DB7828"/>
    <w:pPr>
      <w:numPr>
        <w:ilvl w:val="2"/>
      </w:numPr>
      <w:spacing w:before="240" w:after="180" w:line="240" w:lineRule="auto"/>
      <w:ind w:left="907" w:hanging="907"/>
      <w:outlineLvl w:val="2"/>
    </w:pPr>
    <w:rPr>
      <w:rFonts w:eastAsia="Times New Roman" w:cs="Arial"/>
      <w:b/>
    </w:rPr>
  </w:style>
  <w:style w:type="character" w:customStyle="1" w:styleId="Figureortabletitle-H4Char">
    <w:name w:val="Figure or table title - H4 Char"/>
    <w:basedOn w:val="DefaultParagraphFont"/>
    <w:link w:val="Figureortabletitle-H4"/>
    <w:rsid w:val="00DB7828"/>
    <w:rPr>
      <w:rFonts w:ascii="Arial Bold" w:eastAsia="Times New Roman" w:hAnsi="Arial Bold" w:cs="Arial"/>
      <w:b/>
      <w:sz w:val="20"/>
      <w:szCs w:val="18"/>
    </w:rPr>
  </w:style>
  <w:style w:type="paragraph" w:customStyle="1" w:styleId="TPPSectionheadingH2">
    <w:name w:val="TPP Section heading H2"/>
    <w:basedOn w:val="Normal"/>
    <w:link w:val="TPPSectionheadingH2Char"/>
    <w:rsid w:val="00DB7828"/>
    <w:pPr>
      <w:numPr>
        <w:ilvl w:val="1"/>
      </w:numPr>
      <w:pBdr>
        <w:bottom w:val="single" w:sz="4" w:space="2" w:color="003366"/>
      </w:pBdr>
      <w:spacing w:before="240" w:after="180" w:line="240" w:lineRule="auto"/>
      <w:ind w:left="907" w:hanging="907"/>
      <w:outlineLvl w:val="1"/>
    </w:pPr>
    <w:rPr>
      <w:rFonts w:eastAsia="Times New Roman" w:cs="Arial"/>
      <w:b/>
      <w:color w:val="003366"/>
      <w:sz w:val="24"/>
      <w:szCs w:val="24"/>
    </w:rPr>
  </w:style>
  <w:style w:type="character" w:customStyle="1" w:styleId="SubheadingH3Char">
    <w:name w:val="Subheading H3 Char"/>
    <w:basedOn w:val="DefaultParagraphFont"/>
    <w:link w:val="SubheadingH3"/>
    <w:rsid w:val="00DB7828"/>
    <w:rPr>
      <w:rFonts w:ascii="Arial" w:eastAsia="Times New Roman" w:hAnsi="Arial" w:cs="Arial"/>
      <w:b/>
    </w:rPr>
  </w:style>
  <w:style w:type="paragraph" w:customStyle="1" w:styleId="SeparatorH5-usesparingly">
    <w:name w:val="Separator H5 - use sparingly"/>
    <w:basedOn w:val="Normal"/>
    <w:link w:val="SeparatorH5-usesparinglyChar"/>
    <w:rsid w:val="001E23A9"/>
    <w:pPr>
      <w:spacing w:before="180" w:after="180" w:line="288" w:lineRule="auto"/>
      <w:outlineLvl w:val="4"/>
    </w:pPr>
    <w:rPr>
      <w:rFonts w:eastAsia="Times New Roman" w:cs="Arial"/>
      <w:i/>
    </w:rPr>
  </w:style>
  <w:style w:type="character" w:customStyle="1" w:styleId="TPPSectionheadingH2Char">
    <w:name w:val="TPP Section heading H2 Char"/>
    <w:basedOn w:val="DefaultParagraphFont"/>
    <w:link w:val="TPPSectionheadingH2"/>
    <w:rsid w:val="00DB7828"/>
    <w:rPr>
      <w:rFonts w:ascii="Arial" w:eastAsia="Times New Roman" w:hAnsi="Arial" w:cs="Arial"/>
      <w:b/>
      <w:color w:val="003366"/>
      <w:sz w:val="24"/>
      <w:szCs w:val="24"/>
    </w:rPr>
  </w:style>
  <w:style w:type="character" w:styleId="Hyperlink">
    <w:name w:val="Hyperlink"/>
    <w:basedOn w:val="DefaultParagraphFont"/>
    <w:uiPriority w:val="99"/>
    <w:unhideWhenUsed/>
    <w:rsid w:val="003313B0"/>
    <w:rPr>
      <w:color w:val="F99D24" w:themeColor="hyperlink"/>
      <w:u w:val="single"/>
    </w:rPr>
  </w:style>
  <w:style w:type="character" w:customStyle="1" w:styleId="SeparatorH5-usesparinglyChar">
    <w:name w:val="Separator H5 - use sparingly Char"/>
    <w:basedOn w:val="DefaultParagraphFont"/>
    <w:link w:val="SeparatorH5-usesparingly"/>
    <w:rsid w:val="001E23A9"/>
    <w:rPr>
      <w:rFonts w:ascii="Arial" w:eastAsia="Times New Roman" w:hAnsi="Arial" w:cs="Arial"/>
      <w:i/>
    </w:rPr>
  </w:style>
  <w:style w:type="paragraph" w:customStyle="1" w:styleId="TPPexplanationatorynotesfortableorgraph">
    <w:name w:val="TPP explanationatory notes for table or graph"/>
    <w:basedOn w:val="Normal"/>
    <w:link w:val="TPPexplanationatorynotesfortableorgraphChar"/>
    <w:rsid w:val="00D82BB8"/>
    <w:pPr>
      <w:spacing w:before="80" w:after="240" w:line="288" w:lineRule="auto"/>
      <w:outlineLvl w:val="0"/>
    </w:pPr>
    <w:rPr>
      <w:rFonts w:eastAsia="Times New Roman" w:cs="Arial"/>
      <w:sz w:val="16"/>
    </w:rPr>
  </w:style>
  <w:style w:type="paragraph" w:customStyle="1" w:styleId="TPPTablecategoryheading">
    <w:name w:val="TPP Table category heading"/>
    <w:basedOn w:val="Normal"/>
    <w:link w:val="TPPTablecategoryheadingChar"/>
    <w:rsid w:val="00F22366"/>
    <w:pPr>
      <w:spacing w:before="60" w:after="60" w:line="288" w:lineRule="auto"/>
    </w:pPr>
    <w:rPr>
      <w:rFonts w:eastAsia="Times New Roman" w:cs="Arial"/>
      <w:szCs w:val="20"/>
    </w:rPr>
  </w:style>
  <w:style w:type="character" w:customStyle="1" w:styleId="TPPexplanationatorynotesfortableorgraphChar">
    <w:name w:val="TPP explanationatory notes for table or graph Char"/>
    <w:basedOn w:val="DefaultParagraphFont"/>
    <w:link w:val="TPPexplanationatorynotesfortableorgraph"/>
    <w:rsid w:val="00D82BB8"/>
    <w:rPr>
      <w:rFonts w:ascii="Arial" w:eastAsia="Times New Roman" w:hAnsi="Arial" w:cs="Arial"/>
      <w:sz w:val="16"/>
    </w:rPr>
  </w:style>
  <w:style w:type="paragraph" w:customStyle="1" w:styleId="TPPtabletext">
    <w:name w:val="TPP table text"/>
    <w:basedOn w:val="Normal"/>
    <w:link w:val="TPPtabletextChar"/>
    <w:rsid w:val="00F22366"/>
    <w:pPr>
      <w:spacing w:before="60" w:after="60" w:line="288" w:lineRule="auto"/>
    </w:pPr>
    <w:rPr>
      <w:rFonts w:eastAsia="Times New Roman" w:cs="Arial"/>
      <w:szCs w:val="20"/>
    </w:rPr>
  </w:style>
  <w:style w:type="character" w:customStyle="1" w:styleId="TPPTablecategoryheadingChar">
    <w:name w:val="TPP Table category heading Char"/>
    <w:basedOn w:val="DefaultParagraphFont"/>
    <w:link w:val="TPPTablecategoryheading"/>
    <w:rsid w:val="00F22366"/>
    <w:rPr>
      <w:rFonts w:ascii="Arial" w:eastAsia="Times New Roman" w:hAnsi="Arial" w:cs="Arial"/>
      <w:sz w:val="20"/>
      <w:szCs w:val="20"/>
    </w:rPr>
  </w:style>
  <w:style w:type="paragraph" w:customStyle="1" w:styleId="TPPtableheader">
    <w:name w:val="TPP table header"/>
    <w:basedOn w:val="Normal"/>
    <w:link w:val="TPPtableheaderChar"/>
    <w:rsid w:val="00F22366"/>
    <w:pPr>
      <w:spacing w:before="60" w:after="60" w:line="240" w:lineRule="auto"/>
    </w:pPr>
    <w:rPr>
      <w:rFonts w:eastAsia="Times New Roman" w:cs="Arial"/>
      <w:b/>
      <w:bCs/>
      <w:color w:val="FFFFFF"/>
      <w:szCs w:val="20"/>
    </w:rPr>
  </w:style>
  <w:style w:type="character" w:customStyle="1" w:styleId="TPPtabletextChar">
    <w:name w:val="TPP table text Char"/>
    <w:basedOn w:val="DefaultParagraphFont"/>
    <w:link w:val="TPPtabletext"/>
    <w:rsid w:val="00F22366"/>
    <w:rPr>
      <w:rFonts w:ascii="Arial" w:eastAsia="Times New Roman" w:hAnsi="Arial" w:cs="Arial"/>
      <w:sz w:val="20"/>
      <w:szCs w:val="20"/>
    </w:rPr>
  </w:style>
  <w:style w:type="paragraph" w:customStyle="1" w:styleId="TPPHeader1">
    <w:name w:val="TPP Header 1"/>
    <w:basedOn w:val="Normal"/>
    <w:link w:val="TPPHeader1Char"/>
    <w:rsid w:val="00CE1AE8"/>
    <w:pPr>
      <w:spacing w:before="240" w:after="180" w:line="240" w:lineRule="auto"/>
      <w:ind w:left="907" w:hanging="907"/>
      <w:outlineLvl w:val="0"/>
    </w:pPr>
    <w:rPr>
      <w:rFonts w:ascii="Arial Bold" w:eastAsia="Times New Roman" w:hAnsi="Arial Bold" w:cs="Arial"/>
      <w:b/>
      <w:color w:val="003053" w:themeColor="text2" w:themeShade="BF"/>
      <w:sz w:val="32"/>
      <w:szCs w:val="32"/>
    </w:rPr>
  </w:style>
  <w:style w:type="character" w:customStyle="1" w:styleId="TPPtableheaderChar">
    <w:name w:val="TPP table header Char"/>
    <w:basedOn w:val="DefaultParagraphFont"/>
    <w:link w:val="TPPtableheader"/>
    <w:rsid w:val="00F22366"/>
    <w:rPr>
      <w:rFonts w:ascii="Arial" w:eastAsia="Times New Roman" w:hAnsi="Arial" w:cs="Arial"/>
      <w:b/>
      <w:bCs/>
      <w:color w:val="FFFFFF"/>
      <w:sz w:val="20"/>
      <w:szCs w:val="20"/>
    </w:rPr>
  </w:style>
  <w:style w:type="character" w:customStyle="1" w:styleId="TPPHeader1Char">
    <w:name w:val="TPP Header 1 Char"/>
    <w:basedOn w:val="DefaultParagraphFont"/>
    <w:link w:val="TPPHeader1"/>
    <w:rsid w:val="00CE1AE8"/>
    <w:rPr>
      <w:rFonts w:ascii="Arial Bold" w:eastAsia="Times New Roman" w:hAnsi="Arial Bold" w:cs="Arial"/>
      <w:b/>
      <w:color w:val="003053" w:themeColor="text2" w:themeShade="BF"/>
      <w:sz w:val="32"/>
      <w:szCs w:val="32"/>
    </w:rPr>
  </w:style>
  <w:style w:type="paragraph" w:styleId="TOCHeading">
    <w:name w:val="TOC Heading"/>
    <w:basedOn w:val="Heading1"/>
    <w:next w:val="Normal"/>
    <w:uiPriority w:val="39"/>
    <w:semiHidden/>
    <w:unhideWhenUsed/>
    <w:qFormat/>
    <w:rsid w:val="00FA2214"/>
    <w:pPr>
      <w:keepLines/>
      <w:spacing w:before="480" w:after="0" w:line="276" w:lineRule="auto"/>
      <w:outlineLvl w:val="9"/>
    </w:pPr>
    <w:rPr>
      <w:rFonts w:asciiTheme="majorHAnsi" w:eastAsiaTheme="majorEastAsia" w:hAnsiTheme="majorHAnsi" w:cstheme="majorBidi"/>
      <w:bCs/>
      <w:color w:val="00698B" w:themeColor="accent1" w:themeShade="BF"/>
      <w:kern w:val="0"/>
      <w:sz w:val="28"/>
      <w:lang w:val="en-US" w:eastAsia="ja-JP"/>
    </w:rPr>
  </w:style>
  <w:style w:type="paragraph" w:styleId="TOC1">
    <w:name w:val="toc 1"/>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OC2">
    <w:name w:val="toc 2"/>
    <w:basedOn w:val="Normal"/>
    <w:next w:val="Normal"/>
    <w:autoRedefine/>
    <w:uiPriority w:val="39"/>
    <w:unhideWhenUsed/>
    <w:qFormat/>
    <w:rsid w:val="008C3E94"/>
    <w:pPr>
      <w:tabs>
        <w:tab w:val="right" w:leader="dot" w:pos="9016"/>
      </w:tabs>
      <w:spacing w:after="100"/>
      <w:ind w:left="200"/>
    </w:pPr>
  </w:style>
  <w:style w:type="paragraph" w:styleId="TOC3">
    <w:name w:val="toc 3"/>
    <w:basedOn w:val="Normal"/>
    <w:next w:val="Normal"/>
    <w:autoRedefine/>
    <w:uiPriority w:val="39"/>
    <w:unhideWhenUsed/>
    <w:qFormat/>
    <w:rsid w:val="00611A69"/>
    <w:pPr>
      <w:tabs>
        <w:tab w:val="right" w:leader="dot" w:pos="9016"/>
      </w:tabs>
      <w:spacing w:after="100" w:line="360" w:lineRule="auto"/>
    </w:pPr>
    <w:rPr>
      <w:noProof/>
      <w:color w:val="008EBA" w:themeColor="accent1"/>
    </w:rPr>
  </w:style>
  <w:style w:type="paragraph" w:styleId="Title">
    <w:name w:val="Title"/>
    <w:basedOn w:val="Normal"/>
    <w:next w:val="Normal"/>
    <w:link w:val="TitleChar"/>
    <w:uiPriority w:val="10"/>
    <w:qFormat/>
    <w:rsid w:val="00FF25DB"/>
    <w:pPr>
      <w:pBdr>
        <w:bottom w:val="single" w:sz="8" w:space="4" w:color="008EBA" w:themeColor="accent1"/>
      </w:pBdr>
      <w:spacing w:after="240" w:line="240" w:lineRule="auto"/>
      <w:contextualSpacing/>
      <w:jc w:val="right"/>
    </w:pPr>
    <w:rPr>
      <w:rFonts w:eastAsiaTheme="majorEastAsia" w:cstheme="majorBidi"/>
      <w:b/>
      <w:color w:val="FFFFFF" w:themeColor="background1"/>
      <w:spacing w:val="5"/>
      <w:kern w:val="28"/>
      <w:sz w:val="42"/>
      <w:szCs w:val="52"/>
    </w:rPr>
  </w:style>
  <w:style w:type="character" w:customStyle="1" w:styleId="TitleChar">
    <w:name w:val="Title Char"/>
    <w:basedOn w:val="DefaultParagraphFont"/>
    <w:link w:val="Title"/>
    <w:uiPriority w:val="10"/>
    <w:rsid w:val="00FF25DB"/>
    <w:rPr>
      <w:rFonts w:ascii="Arial" w:eastAsiaTheme="majorEastAsia" w:hAnsi="Arial" w:cstheme="majorBidi"/>
      <w:b/>
      <w:color w:val="FFFFFF" w:themeColor="background1"/>
      <w:spacing w:val="5"/>
      <w:kern w:val="28"/>
      <w:sz w:val="42"/>
      <w:szCs w:val="52"/>
    </w:rPr>
  </w:style>
  <w:style w:type="paragraph" w:styleId="Subtitle">
    <w:name w:val="Subtitle"/>
    <w:basedOn w:val="Normal"/>
    <w:next w:val="Normal"/>
    <w:link w:val="SubtitleChar"/>
    <w:uiPriority w:val="11"/>
    <w:qFormat/>
    <w:rsid w:val="004D60D3"/>
    <w:pPr>
      <w:numPr>
        <w:ilvl w:val="1"/>
      </w:numPr>
    </w:pPr>
    <w:rPr>
      <w:rFonts w:asciiTheme="majorHAnsi" w:eastAsiaTheme="majorEastAsia" w:hAnsiTheme="majorHAnsi" w:cstheme="majorBidi"/>
      <w:i/>
      <w:iCs/>
      <w:color w:val="008EBA" w:themeColor="accent1"/>
      <w:spacing w:val="15"/>
      <w:sz w:val="24"/>
      <w:szCs w:val="24"/>
    </w:rPr>
  </w:style>
  <w:style w:type="character" w:customStyle="1" w:styleId="SubtitleChar">
    <w:name w:val="Subtitle Char"/>
    <w:basedOn w:val="DefaultParagraphFont"/>
    <w:link w:val="Subtitle"/>
    <w:uiPriority w:val="11"/>
    <w:rsid w:val="004D60D3"/>
    <w:rPr>
      <w:rFonts w:asciiTheme="majorHAnsi" w:eastAsiaTheme="majorEastAsia" w:hAnsiTheme="majorHAnsi" w:cstheme="majorBidi"/>
      <w:i/>
      <w:iCs/>
      <w:color w:val="008EBA" w:themeColor="accent1"/>
      <w:spacing w:val="15"/>
      <w:sz w:val="24"/>
      <w:szCs w:val="24"/>
    </w:rPr>
  </w:style>
  <w:style w:type="paragraph" w:customStyle="1" w:styleId="BodyCopy">
    <w:name w:val="Body Copy"/>
    <w:basedOn w:val="Normal"/>
    <w:uiPriority w:val="99"/>
    <w:rsid w:val="00780857"/>
    <w:pPr>
      <w:suppressAutoHyphens/>
      <w:autoSpaceDE w:val="0"/>
      <w:autoSpaceDN w:val="0"/>
      <w:adjustRightInd w:val="0"/>
      <w:spacing w:before="85" w:after="85" w:line="240" w:lineRule="atLeast"/>
      <w:textAlignment w:val="center"/>
    </w:pPr>
    <w:rPr>
      <w:rFonts w:ascii="Gotham Book" w:hAnsi="Gotham Book" w:cs="Gotham Book"/>
      <w:color w:val="00426F"/>
      <w:sz w:val="18"/>
      <w:szCs w:val="18"/>
      <w:lang w:val="en-US"/>
    </w:rPr>
  </w:style>
  <w:style w:type="character" w:styleId="FollowedHyperlink">
    <w:name w:val="FollowedHyperlink"/>
    <w:basedOn w:val="DefaultParagraphFont"/>
    <w:uiPriority w:val="99"/>
    <w:semiHidden/>
    <w:unhideWhenUsed/>
    <w:rsid w:val="0022461D"/>
    <w:rPr>
      <w:color w:val="A50776" w:themeColor="accent6"/>
      <w:u w:val="single"/>
    </w:rPr>
  </w:style>
  <w:style w:type="paragraph" w:styleId="NoSpacing">
    <w:name w:val="No Spacing"/>
    <w:link w:val="NoSpacingChar"/>
    <w:uiPriority w:val="1"/>
    <w:qFormat/>
    <w:rsid w:val="00AE5FD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036D3"/>
    <w:rPr>
      <w:rFonts w:eastAsiaTheme="minorEastAsia"/>
      <w:lang w:val="en-US" w:eastAsia="zh-CN"/>
    </w:rPr>
  </w:style>
  <w:style w:type="character" w:customStyle="1" w:styleId="Heading6Char">
    <w:name w:val="Heading 6 Char"/>
    <w:basedOn w:val="DefaultParagraphFont"/>
    <w:link w:val="Heading6"/>
    <w:rsid w:val="001D10BD"/>
    <w:rPr>
      <w:rFonts w:ascii="Arial" w:eastAsia="Times New Roman" w:hAnsi="Arial" w:cs="Times New Roman"/>
      <w:sz w:val="20"/>
      <w:szCs w:val="20"/>
    </w:rPr>
  </w:style>
  <w:style w:type="character" w:customStyle="1" w:styleId="Heading7Char">
    <w:name w:val="Heading 7 Char"/>
    <w:basedOn w:val="DefaultParagraphFont"/>
    <w:link w:val="Heading7"/>
    <w:rsid w:val="001D10BD"/>
    <w:rPr>
      <w:rFonts w:ascii="Arial" w:eastAsia="Times New Roman" w:hAnsi="Arial" w:cs="Times New Roman"/>
      <w:i/>
      <w:spacing w:val="-5"/>
      <w:sz w:val="28"/>
      <w:szCs w:val="20"/>
      <w:shd w:val="pct5" w:color="auto" w:fill="auto"/>
    </w:rPr>
  </w:style>
  <w:style w:type="character" w:customStyle="1" w:styleId="Heading8Char">
    <w:name w:val="Heading 8 Char"/>
    <w:basedOn w:val="DefaultParagraphFont"/>
    <w:link w:val="Heading8"/>
    <w:rsid w:val="001D10BD"/>
    <w:rPr>
      <w:rFonts w:ascii="Arial Black" w:eastAsia="Times New Roman" w:hAnsi="Arial Black" w:cs="Times New Roman"/>
      <w:caps/>
      <w:spacing w:val="60"/>
      <w:sz w:val="14"/>
      <w:szCs w:val="20"/>
    </w:rPr>
  </w:style>
  <w:style w:type="character" w:customStyle="1" w:styleId="Heading9Char">
    <w:name w:val="Heading 9 Char"/>
    <w:basedOn w:val="DefaultParagraphFont"/>
    <w:link w:val="Heading9"/>
    <w:rsid w:val="001D10BD"/>
    <w:rPr>
      <w:rFonts w:ascii="Arial" w:eastAsia="Times New Roman" w:hAnsi="Arial" w:cs="Times New Roman"/>
      <w:b/>
      <w:i/>
      <w:kern w:val="28"/>
      <w:sz w:val="20"/>
      <w:szCs w:val="20"/>
    </w:rPr>
  </w:style>
  <w:style w:type="character" w:styleId="UnresolvedMention">
    <w:name w:val="Unresolved Mention"/>
    <w:basedOn w:val="DefaultParagraphFont"/>
    <w:uiPriority w:val="99"/>
    <w:semiHidden/>
    <w:unhideWhenUsed/>
    <w:rsid w:val="002972A1"/>
    <w:rPr>
      <w:color w:val="605E5C"/>
      <w:shd w:val="clear" w:color="auto" w:fill="E1DFDD"/>
    </w:rPr>
  </w:style>
  <w:style w:type="paragraph" w:styleId="TOC4">
    <w:name w:val="toc 4"/>
    <w:basedOn w:val="Normal"/>
    <w:next w:val="Normal"/>
    <w:autoRedefine/>
    <w:uiPriority w:val="39"/>
    <w:semiHidden/>
    <w:unhideWhenUsed/>
    <w:rsid w:val="00107E71"/>
    <w:pPr>
      <w:spacing w:after="100"/>
      <w:ind w:left="600"/>
    </w:pPr>
  </w:style>
  <w:style w:type="paragraph" w:customStyle="1" w:styleId="DFSIBodyText">
    <w:name w:val="DFSI Body Text"/>
    <w:link w:val="DFSIBodyTextChar"/>
    <w:uiPriority w:val="6"/>
    <w:qFormat/>
    <w:rsid w:val="00997EAD"/>
    <w:pPr>
      <w:spacing w:after="240" w:line="300" w:lineRule="exact"/>
      <w:ind w:left="794"/>
    </w:pPr>
    <w:rPr>
      <w:rFonts w:ascii="Arial" w:eastAsia="Times New Roman" w:hAnsi="Arial" w:cs="Times New Roman"/>
      <w:szCs w:val="24"/>
    </w:rPr>
  </w:style>
  <w:style w:type="character" w:customStyle="1" w:styleId="DFSIBodyTextChar">
    <w:name w:val="DFSI Body Text Char"/>
    <w:link w:val="DFSIBodyText"/>
    <w:uiPriority w:val="6"/>
    <w:rsid w:val="00997EAD"/>
    <w:rPr>
      <w:rFonts w:ascii="Arial" w:eastAsia="Times New Roman" w:hAnsi="Arial" w:cs="Times New Roman"/>
      <w:szCs w:val="24"/>
    </w:rPr>
  </w:style>
  <w:style w:type="paragraph" w:customStyle="1" w:styleId="DFSITableBodyText">
    <w:name w:val="DFSI Table Body Text"/>
    <w:uiPriority w:val="13"/>
    <w:qFormat/>
    <w:rsid w:val="009F0109"/>
    <w:pPr>
      <w:keepNext/>
      <w:tabs>
        <w:tab w:val="left" w:pos="2268"/>
        <w:tab w:val="left" w:pos="6946"/>
      </w:tabs>
      <w:spacing w:before="60" w:after="60" w:line="240" w:lineRule="auto"/>
    </w:pPr>
    <w:rPr>
      <w:rFonts w:ascii="Arial" w:eastAsia="Times New Roman" w:hAnsi="Arial" w:cs="Times New Roman"/>
      <w:szCs w:val="20"/>
    </w:rPr>
  </w:style>
  <w:style w:type="paragraph" w:customStyle="1" w:styleId="DFSIContactDetailsHeading">
    <w:name w:val="DFSI Contact Details Heading"/>
    <w:basedOn w:val="DFSIBodyText"/>
    <w:next w:val="Normal"/>
    <w:uiPriority w:val="19"/>
    <w:qFormat/>
    <w:rsid w:val="00957EB7"/>
    <w:pPr>
      <w:spacing w:before="240"/>
      <w:ind w:left="0"/>
      <w:outlineLvl w:val="0"/>
    </w:pPr>
    <w:rPr>
      <w:b/>
      <w:sz w:val="28"/>
    </w:rPr>
  </w:style>
  <w:style w:type="character" w:styleId="PageNumber">
    <w:name w:val="page number"/>
    <w:semiHidden/>
    <w:rsid w:val="009F106B"/>
    <w:rPr>
      <w:rFonts w:ascii="Arial" w:hAnsi="Arial"/>
      <w:color w:val="auto"/>
      <w:sz w:val="20"/>
    </w:rPr>
  </w:style>
  <w:style w:type="table" w:styleId="TableGrid">
    <w:name w:val="Table Grid"/>
    <w:basedOn w:val="TableNormal"/>
    <w:rsid w:val="009F106B"/>
    <w:pPr>
      <w:spacing w:after="120" w:line="36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FSIBullet">
    <w:name w:val="DFSI Bullet"/>
    <w:link w:val="DFSIBulletChar"/>
    <w:uiPriority w:val="7"/>
    <w:qFormat/>
    <w:rsid w:val="009F106B"/>
    <w:pPr>
      <w:numPr>
        <w:numId w:val="8"/>
      </w:numPr>
      <w:tabs>
        <w:tab w:val="left" w:pos="794"/>
      </w:tabs>
      <w:spacing w:after="120" w:line="360" w:lineRule="auto"/>
    </w:pPr>
    <w:rPr>
      <w:rFonts w:ascii="Arial" w:eastAsia="Times New Roman" w:hAnsi="Arial" w:cs="Arial"/>
      <w:szCs w:val="24"/>
      <w:lang w:val="en-US"/>
    </w:rPr>
  </w:style>
  <w:style w:type="character" w:customStyle="1" w:styleId="DFSIBulletChar">
    <w:name w:val="DFSI Bullet Char"/>
    <w:link w:val="DFSIBullet"/>
    <w:uiPriority w:val="7"/>
    <w:rsid w:val="009F106B"/>
    <w:rPr>
      <w:rFonts w:ascii="Arial" w:eastAsia="Times New Roman" w:hAnsi="Arial" w:cs="Arial"/>
      <w:szCs w:val="24"/>
      <w:lang w:val="en-US"/>
    </w:rPr>
  </w:style>
  <w:style w:type="paragraph" w:customStyle="1" w:styleId="DFSITableHeading">
    <w:name w:val="DFSI Table Heading"/>
    <w:uiPriority w:val="12"/>
    <w:qFormat/>
    <w:rsid w:val="009F106B"/>
    <w:pPr>
      <w:spacing w:before="100" w:after="100" w:line="240" w:lineRule="auto"/>
    </w:pPr>
    <w:rPr>
      <w:rFonts w:ascii="Arial" w:eastAsia="Times New Roman" w:hAnsi="Arial" w:cs="Times New Roman"/>
      <w:b/>
      <w:sz w:val="20"/>
      <w:szCs w:val="24"/>
    </w:rPr>
  </w:style>
  <w:style w:type="paragraph" w:customStyle="1" w:styleId="DFSITableText">
    <w:name w:val="DFSI Table Text"/>
    <w:uiPriority w:val="14"/>
    <w:qFormat/>
    <w:rsid w:val="009F106B"/>
    <w:pPr>
      <w:spacing w:before="100" w:after="100" w:line="240" w:lineRule="auto"/>
    </w:pPr>
    <w:rPr>
      <w:rFonts w:ascii="Arial" w:eastAsia="Times New Roman" w:hAnsi="Arial" w:cs="Arial"/>
      <w:sz w:val="20"/>
      <w:szCs w:val="20"/>
    </w:rPr>
  </w:style>
  <w:style w:type="paragraph" w:customStyle="1" w:styleId="DFSIFooter">
    <w:name w:val="DFSI Footer"/>
    <w:link w:val="DFSIFooterChar"/>
    <w:uiPriority w:val="99"/>
    <w:qFormat/>
    <w:rsid w:val="009F106B"/>
    <w:pPr>
      <w:pBdr>
        <w:top w:val="single" w:sz="6" w:space="5" w:color="003E7E"/>
      </w:pBdr>
      <w:tabs>
        <w:tab w:val="right" w:pos="9639"/>
      </w:tabs>
      <w:spacing w:after="0" w:line="240" w:lineRule="auto"/>
    </w:pPr>
    <w:rPr>
      <w:rFonts w:ascii="Arial" w:eastAsia="Times New Roman" w:hAnsi="Arial" w:cs="Arial"/>
      <w:sz w:val="16"/>
      <w:szCs w:val="16"/>
      <w:lang w:eastAsia="en-AU"/>
    </w:rPr>
  </w:style>
  <w:style w:type="character" w:customStyle="1" w:styleId="DFSIFooterChar">
    <w:name w:val="DFSI Footer Char"/>
    <w:link w:val="DFSIFooter"/>
    <w:uiPriority w:val="99"/>
    <w:rsid w:val="009F106B"/>
    <w:rPr>
      <w:rFonts w:ascii="Arial" w:eastAsia="Times New Roman" w:hAnsi="Arial" w:cs="Arial"/>
      <w:sz w:val="16"/>
      <w:szCs w:val="16"/>
      <w:lang w:eastAsia="en-AU"/>
    </w:rPr>
  </w:style>
  <w:style w:type="character" w:customStyle="1" w:styleId="DFSIBoldemphasis">
    <w:name w:val="DFSI Bold emphasis"/>
    <w:uiPriority w:val="17"/>
    <w:qFormat/>
    <w:rsid w:val="009F106B"/>
    <w:rPr>
      <w:rFonts w:ascii="Arial" w:hAnsi="Arial"/>
      <w:b/>
      <w:sz w:val="22"/>
      <w:szCs w:val="24"/>
      <w:lang w:eastAsia="en-US"/>
    </w:rPr>
  </w:style>
  <w:style w:type="paragraph" w:customStyle="1" w:styleId="OFSHeading2Numbered">
    <w:name w:val="OFS Heading 2 Numbered"/>
    <w:basedOn w:val="OFSHeading1Numbered"/>
    <w:next w:val="DFSIBodyText"/>
    <w:uiPriority w:val="9"/>
    <w:semiHidden/>
    <w:qFormat/>
    <w:rsid w:val="00424817"/>
    <w:pPr>
      <w:pageBreakBefore w:val="0"/>
      <w:numPr>
        <w:ilvl w:val="1"/>
      </w:numPr>
      <w:tabs>
        <w:tab w:val="clear" w:pos="794"/>
        <w:tab w:val="num" w:pos="360"/>
      </w:tabs>
      <w:spacing w:before="240" w:after="120"/>
      <w:outlineLvl w:val="1"/>
    </w:pPr>
    <w:rPr>
      <w:color w:val="000000"/>
      <w:sz w:val="28"/>
    </w:rPr>
  </w:style>
  <w:style w:type="paragraph" w:customStyle="1" w:styleId="OFSHeading1Numbered">
    <w:name w:val="OFS Heading 1 Numbered"/>
    <w:next w:val="DFSIBodyText"/>
    <w:link w:val="OFSHeading1NumberedChar"/>
    <w:uiPriority w:val="8"/>
    <w:semiHidden/>
    <w:qFormat/>
    <w:rsid w:val="00424817"/>
    <w:pPr>
      <w:keepNext/>
      <w:pageBreakBefore/>
      <w:numPr>
        <w:numId w:val="16"/>
      </w:numPr>
      <w:spacing w:before="360" w:after="240" w:line="360" w:lineRule="auto"/>
      <w:outlineLvl w:val="0"/>
    </w:pPr>
    <w:rPr>
      <w:rFonts w:ascii="Arial Bold" w:eastAsia="Times New Roman" w:hAnsi="Arial Bold" w:cs="Times New Roman"/>
      <w:color w:val="16387F"/>
      <w:sz w:val="44"/>
      <w:szCs w:val="20"/>
      <w:lang w:eastAsia="en-AU"/>
    </w:rPr>
  </w:style>
  <w:style w:type="character" w:customStyle="1" w:styleId="OFSHeading1NumberedChar">
    <w:name w:val="OFS Heading 1 Numbered Char"/>
    <w:link w:val="OFSHeading1Numbered"/>
    <w:uiPriority w:val="8"/>
    <w:semiHidden/>
    <w:rsid w:val="00424817"/>
    <w:rPr>
      <w:rFonts w:ascii="Arial Bold" w:eastAsia="Times New Roman" w:hAnsi="Arial Bold" w:cs="Times New Roman"/>
      <w:color w:val="16387F"/>
      <w:sz w:val="44"/>
      <w:szCs w:val="20"/>
      <w:lang w:eastAsia="en-AU"/>
    </w:rPr>
  </w:style>
  <w:style w:type="paragraph" w:customStyle="1" w:styleId="OFSHeading3Numbered">
    <w:name w:val="OFS Heading 3 Numbered"/>
    <w:basedOn w:val="OFSHeading2Numbered"/>
    <w:next w:val="DFSIBodyText"/>
    <w:uiPriority w:val="10"/>
    <w:semiHidden/>
    <w:qFormat/>
    <w:rsid w:val="00424817"/>
    <w:pPr>
      <w:numPr>
        <w:ilvl w:val="2"/>
      </w:numPr>
      <w:tabs>
        <w:tab w:val="clear" w:pos="1588"/>
        <w:tab w:val="num" w:pos="360"/>
      </w:tabs>
      <w:outlineLvl w:val="2"/>
    </w:pPr>
    <w:rPr>
      <w:sz w:val="24"/>
    </w:rPr>
  </w:style>
  <w:style w:type="paragraph" w:customStyle="1" w:styleId="OFSHeading4Numbered">
    <w:name w:val="OFS Heading 4 Numbered"/>
    <w:basedOn w:val="OFSHeading3Numbered"/>
    <w:next w:val="DFSIBodyText"/>
    <w:uiPriority w:val="11"/>
    <w:semiHidden/>
    <w:qFormat/>
    <w:rsid w:val="00424817"/>
    <w:pPr>
      <w:numPr>
        <w:ilvl w:val="3"/>
      </w:numPr>
      <w:tabs>
        <w:tab w:val="clear" w:pos="1588"/>
        <w:tab w:val="num" w:pos="360"/>
      </w:tabs>
      <w:outlineLvl w:val="3"/>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76674">
      <w:bodyDiv w:val="1"/>
      <w:marLeft w:val="0"/>
      <w:marRight w:val="0"/>
      <w:marTop w:val="0"/>
      <w:marBottom w:val="0"/>
      <w:divBdr>
        <w:top w:val="none" w:sz="0" w:space="0" w:color="auto"/>
        <w:left w:val="none" w:sz="0" w:space="0" w:color="auto"/>
        <w:bottom w:val="none" w:sz="0" w:space="0" w:color="auto"/>
        <w:right w:val="none" w:sz="0" w:space="0" w:color="auto"/>
      </w:divBdr>
    </w:div>
    <w:div w:id="962924742">
      <w:bodyDiv w:val="1"/>
      <w:marLeft w:val="0"/>
      <w:marRight w:val="0"/>
      <w:marTop w:val="0"/>
      <w:marBottom w:val="0"/>
      <w:divBdr>
        <w:top w:val="none" w:sz="0" w:space="0" w:color="auto"/>
        <w:left w:val="none" w:sz="0" w:space="0" w:color="auto"/>
        <w:bottom w:val="none" w:sz="0" w:space="0" w:color="auto"/>
        <w:right w:val="none" w:sz="0" w:space="0" w:color="auto"/>
      </w:divBdr>
    </w:div>
    <w:div w:id="1014645367">
      <w:bodyDiv w:val="1"/>
      <w:marLeft w:val="0"/>
      <w:marRight w:val="0"/>
      <w:marTop w:val="0"/>
      <w:marBottom w:val="0"/>
      <w:divBdr>
        <w:top w:val="none" w:sz="0" w:space="0" w:color="auto"/>
        <w:left w:val="none" w:sz="0" w:space="0" w:color="auto"/>
        <w:bottom w:val="none" w:sz="0" w:space="0" w:color="auto"/>
        <w:right w:val="none" w:sz="0" w:space="0" w:color="auto"/>
      </w:divBdr>
      <w:divsChild>
        <w:div w:id="381174390">
          <w:marLeft w:val="0"/>
          <w:marRight w:val="0"/>
          <w:marTop w:val="0"/>
          <w:marBottom w:val="360"/>
          <w:divBdr>
            <w:top w:val="none" w:sz="0" w:space="0" w:color="auto"/>
            <w:left w:val="none" w:sz="0" w:space="0" w:color="auto"/>
            <w:bottom w:val="none" w:sz="0" w:space="0" w:color="auto"/>
            <w:right w:val="none" w:sz="0" w:space="0" w:color="auto"/>
          </w:divBdr>
          <w:divsChild>
            <w:div w:id="187427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3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OGWOUS\Downloads\NSWTreasury_INTERNAL_template_v3.dotx" TargetMode="External"/></Relationships>
</file>

<file path=word/theme/theme1.xml><?xml version="1.0" encoding="utf-8"?>
<a:theme xmlns:a="http://schemas.openxmlformats.org/drawingml/2006/main" name="ONETreasury_Theme1">
  <a:themeElements>
    <a:clrScheme name="Custom 2">
      <a:dk1>
        <a:srgbClr val="000000"/>
      </a:dk1>
      <a:lt1>
        <a:srgbClr val="FFFFFF"/>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B9BDB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NETreasury_Theme1" id="{B287221B-195D-9D49-89EC-61B3ACD13148}" vid="{7FA0FA8D-8BAA-1341-97EA-0CD5DAEFEA5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OracleSVData>
  <generic>
    <item key="SV_QUERY_LIST_4F35BF76-6C0D-4D9B-82B2-816C12CF3733">
      <compressed size="84">eJwdijEKgDAQBOdDgSiSw/I0vsMqpWBh4+8dZIubud3Bxc3Dy8lCmM5EpZEUdqnLxa7JISUHm9/inV2s/6JqqYf+Ae3nCpA=</compressed>
    </item>
    <item key="SV_HIDDEN_GRID_QUERY_LIST_4F35BF76-6C0D-4D9B-82B2-816C12CF3733">
      <compressed size="84">eJwdijEKgDAQBOdDgSiSw/I0vsMqpWBh4+8dZIubud3Bxc3Dy8lCmM5EpZEUdqnLxa7JISUHm9/inV2s/6JqqYf+Ae3nCpA=</compressed>
    </item>
  </generic>
</OracleSV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C453E65670B4F4BA4C15E74701207B2" ma:contentTypeVersion="6" ma:contentTypeDescription="Create a new document." ma:contentTypeScope="" ma:versionID="6695faa2b0b8cf5b2c89db1b2e006134">
  <xsd:schema xmlns:xsd="http://www.w3.org/2001/XMLSchema" xmlns:xs="http://www.w3.org/2001/XMLSchema" xmlns:p="http://schemas.microsoft.com/office/2006/metadata/properties" xmlns:ns2="4d1f6d68-c2e0-4e6a-80a8-a0b78ee55529" xmlns:ns3="36ae5be0-6135-46c1-98d3-65a6ab57ce5a" targetNamespace="http://schemas.microsoft.com/office/2006/metadata/properties" ma:root="true" ma:fieldsID="501c191d8b5854503db0450eeb24b7ae" ns2:_="" ns3:_="">
    <xsd:import namespace="4d1f6d68-c2e0-4e6a-80a8-a0b78ee55529"/>
    <xsd:import namespace="36ae5be0-6135-46c1-98d3-65a6ab57ce5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f6d68-c2e0-4e6a-80a8-a0b78ee555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ae5be0-6135-46c1-98d3-65a6ab57ce5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0EF507-4DA7-4EF5-92E6-0023132CC3EB}">
  <ds:schemaRefs>
    <ds:schemaRef ds:uri="http://schemas.openxmlformats.org/officeDocument/2006/bibliography"/>
  </ds:schemaRefs>
</ds:datastoreItem>
</file>

<file path=customXml/itemProps2.xml><?xml version="1.0" encoding="utf-8"?>
<ds:datastoreItem xmlns:ds="http://schemas.openxmlformats.org/officeDocument/2006/customXml" ds:itemID="{CA8C5239-AE4C-439A-802C-48D339A5B366}">
  <ds:schemaRefs/>
</ds:datastoreItem>
</file>

<file path=customXml/itemProps3.xml><?xml version="1.0" encoding="utf-8"?>
<ds:datastoreItem xmlns:ds="http://schemas.openxmlformats.org/officeDocument/2006/customXml" ds:itemID="{C8FC1579-0E7B-4C15-A85F-CF41A065D9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7409E5-676C-4DA7-BF5F-3692433D816D}">
  <ds:schemaRefs>
    <ds:schemaRef ds:uri="http://schemas.microsoft.com/sharepoint/v3/contenttype/forms"/>
  </ds:schemaRefs>
</ds:datastoreItem>
</file>

<file path=customXml/itemProps5.xml><?xml version="1.0" encoding="utf-8"?>
<ds:datastoreItem xmlns:ds="http://schemas.openxmlformats.org/officeDocument/2006/customXml" ds:itemID="{764B2C3B-F6DB-4FF6-9051-E7AD9783DA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f6d68-c2e0-4e6a-80a8-a0b78ee55529"/>
    <ds:schemaRef ds:uri="36ae5be0-6135-46c1-98d3-65a6ab57c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NSWTreasury_INTERNAL_template_v3</Template>
  <TotalTime>165</TotalTime>
  <Pages>1</Pages>
  <Words>2769</Words>
  <Characters>15788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Policy and Guidelines Paper TPP</vt:lpstr>
    </vt:vector>
  </TitlesOfParts>
  <Company>ServiceFirst</Company>
  <LinksUpToDate>false</LinksUpToDate>
  <CharactersWithSpaces>18520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Guidelines Paper TPP</dc:title>
  <dc:subject>Policy and Guidelines Paper</dc:subject>
  <dc:creator>Siebe-Thijs Hoogwout</dc:creator>
  <cp:lastModifiedBy>Siebe-Thijs Hoogwout</cp:lastModifiedBy>
  <cp:revision>59</cp:revision>
  <cp:lastPrinted>2017-03-10T03:13:00Z</cp:lastPrinted>
  <dcterms:created xsi:type="dcterms:W3CDTF">2022-03-30T00:51:00Z</dcterms:created>
  <dcterms:modified xsi:type="dcterms:W3CDTF">2022-04-06T03:05:00Z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0x0101000C453E65670B4F4BA4C15E74701207B2</vt:lpwstr>
  </property>
</Properties>
</file>